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425175" w:rsidP="00425175">
      <w:pPr>
        <w:rPr>
          <w:b/>
          <w:sz w:val="22"/>
          <w:u w:val="single"/>
        </w:rPr>
      </w:pPr>
      <w:bookmarkStart w:id="0" w:name="tempHer"/>
      <w:bookmarkStart w:id="1" w:name="_GoBack"/>
      <w:bookmarkEnd w:id="0"/>
      <w:bookmarkEnd w:id="1"/>
      <w:r>
        <w:rPr>
          <w:b/>
          <w:u w:val="single"/>
        </w:rPr>
        <w:t>HBE, BUK, Nyfødtintensiv, Nyansatt sykepleier, nivå 2</w:t>
      </w:r>
    </w:p>
    <w:p w:rsidR="00425175" w:rsidP="00425175">
      <w:r>
        <w:rPr>
          <w:b/>
        </w:rPr>
        <w:t>Tidsramme:</w:t>
      </w:r>
      <w:r>
        <w:t xml:space="preserve"> Gjennomføres innen det første året i avdelingen</w:t>
      </w:r>
    </w:p>
    <w:p w:rsidR="00425175" w:rsidP="00425175">
      <w:r>
        <w:rPr>
          <w:b/>
        </w:rPr>
        <w:t>Litteratur:</w:t>
      </w:r>
      <w:r>
        <w:t xml:space="preserve"> Relevant teori er hentet fra EK, håndbøker, nettsider og litteratur</w:t>
      </w:r>
    </w:p>
    <w:p w:rsidR="00425175" w:rsidP="00425175">
      <w:r>
        <w:rPr>
          <w:b/>
        </w:rPr>
        <w:t>Beskrivelse:</w:t>
      </w:r>
      <w:r>
        <w:t xml:space="preserve"> I løpet av det første året i avdelingen skal du tilegne deg teoretisk kunnskap og praktiske ferdigheter som er nødvendige for selvstendig arbeid med premature og syke nyfødte. I løpet av det første året forventes en gradvis progresjon i hvilke typer pasienter du har kompetanse til å ha ansvar for. Opplæring vil være en kombinasjon av teori, praksis og veiledningsdager. Kompetanse og opplæring skal dokumenteres i kompetanseportalen.</w:t>
      </w:r>
    </w:p>
    <w:p w:rsidR="00425175" w:rsidP="00425175">
      <w:pPr>
        <w:rPr>
          <w:b/>
        </w:rPr>
      </w:pPr>
    </w:p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  <w:u w:val="single"/>
        </w:rPr>
      </w:pPr>
      <w:r>
        <w:rPr>
          <w:b/>
          <w:u w:val="single"/>
        </w:rPr>
        <w:t>Avdelingens rutiner</w:t>
      </w:r>
    </w:p>
    <w:p w:rsidR="00425175" w:rsidP="00425175">
      <w:r>
        <w:rPr>
          <w:b/>
        </w:rPr>
        <w:t>Kunnskap:</w:t>
      </w:r>
      <w:r>
        <w:t xml:space="preserve"> Kravet markeres som innfridd når du har lest og forstått relevant litteratur, se sjekkliste.</w:t>
      </w:r>
    </w:p>
    <w:p w:rsidR="00425175" w:rsidP="00425175">
      <w:r>
        <w:rPr>
          <w:b/>
        </w:rPr>
        <w:t>Beskrivelse:</w:t>
      </w:r>
      <w:r>
        <w:t xml:space="preserve"> Praktisk ferdighet Kravet markeres som innfridd når du har hatt veiledning med erfaren sykepleier og selvstendig kan utføre praktiske ferdigheter, se sjekkliste.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"Arbeidsfordeling"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"Enerom"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"Flersengrom"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prosedyren for inn og utskriving av pasient på overvåknings-scopet "Inn og utskriving av pasient - BUK"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prosedyren "Hørselstest av nyfødte" og vet at undersøkelsen utføres av personale med spesielt tildelt ansvar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informasjonsskriv til pårørende om hørselundersøkelse på nyfødte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prosedyren "Henvisning av pasienter til Avansert Heimesjukehus, Barne og Ungdomsklinikken"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"Poliklinisk oppfølging av ekstremt premature og andre nyfødte med spesielle behov"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dokumentet "Pasientreise - Fly - Taxi og Ambulansefly"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"Når barn dør"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Kjenner til dokumentet "Etiske utfordringer i arbeidshverdagen, håndtering"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praktisk ferdighet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Kan skrive pasienter inn og ut fra scop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</w:pPr>
    </w:p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  <w:u w:val="single"/>
        </w:rPr>
      </w:pPr>
      <w:r>
        <w:rPr>
          <w:b/>
          <w:u w:val="single"/>
        </w:rPr>
        <w:t>Pasientnære prosedyrer</w:t>
      </w:r>
    </w:p>
    <w:p w:rsidR="00425175" w:rsidP="00425175">
      <w:pPr>
        <w:pStyle w:val="ListParagraph"/>
        <w:ind w:left="0"/>
      </w:pPr>
      <w:r>
        <w:rPr>
          <w:b/>
        </w:rPr>
        <w:t>Kunnskap:</w:t>
      </w:r>
      <w:r>
        <w:t xml:space="preserve"> Kravet markeres som innfridd når du har lest og forstått relevant litteratur, se sjekkliste</w:t>
      </w:r>
    </w:p>
    <w:p w:rsidR="00425175" w:rsidP="00425175">
      <w:pPr>
        <w:pStyle w:val="ListParagraph"/>
        <w:ind w:left="0"/>
      </w:pPr>
      <w:r>
        <w:rPr>
          <w:b/>
        </w:rPr>
        <w:t>Praktisk ferdighet</w:t>
      </w:r>
      <w:r>
        <w:t>: Kravet markeres som innfridd når du har hatt veiledning med erfaren sykepleier og selvstendig kan utføre praktiske ferdigheter, se sjekkliste</w:t>
      </w:r>
    </w:p>
    <w:p w:rsidR="00425175" w:rsidP="00425175">
      <w:pPr>
        <w:pStyle w:val="ListParagraph"/>
      </w:pP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Kjenner til dokumentet "Vekt på utstyr - trekkes fra barnets vekt"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"Luftveisprøver, PCR"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"Stomi"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"Bleieutslett"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"Kuvøse - avvenning av kuvøse"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Kjenner til dokumentet "MR undersøkelse av nyfødte barn"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"Navlestell"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"Vaksiner"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"Lysbehandling ved gulsott"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"Timesobservasjoner ved mistanke om infeksjoner"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Kjenner til dokumentet "Blodsukkerbestemmelse av Nyfødte"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Kjenner til dokumentet "Abstinens og medikamentell depresjon - NAS/LAR"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lest og forstått dokumentet "NAS - Neonatal abstinens skåringssystem - skjema og veileder"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praktiske ferdigheter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føre bilirubinskjema, og vurdere behov for lysbehandling i forhold til barnets alder, vekt og serum-bilirubin.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igangsette lysbehandling og observere barnet under pågående lysbehandling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kjenner tegn på hypoglukemi hos nyfødte, og prinsippene for hvordan hypoglukemi kan forebygges.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praktisk veiledning og kan selvstendig ta pasientnært blodsukker av nyfødte med Accu Check Informa II apparatet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føre timesobservasjoner hos barn med mistenkt eller manifestinfeksjon.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benytte "NAS - Neonatal abstinens skåringssystem - skjema og veileder" og døgnklokke hos barn med potensiell eller manifest abstinensproblematikk, og kan iverksette tiltak iforhold til skår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forstår prinsippene for hvordan barn med potensiell eller manifest</w:t>
      </w:r>
    </w:p>
    <w:p w:rsidR="00425175" w:rsidP="00425175">
      <w:pPr>
        <w:pStyle w:val="ListParagraph"/>
      </w:pPr>
      <w:r>
        <w:t>abstinensproblematikk kan skjermes og støttes for å minimere abstinenser, og hvilken rolle foreldre og medikamentell behandling spiller i dette.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utføre stomistell på premature og nyfødte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0"/>
        </w:numPr>
        <w:spacing w:after="160" w:line="254" w:lineRule="auto"/>
      </w:pPr>
      <w:r>
        <w:t>Har fått veiledning i og kan selvstendig PCR luftveisprøver av nyfødte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ind w:left="360"/>
        <w:rPr>
          <w:b/>
        </w:rPr>
      </w:pPr>
    </w:p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  <w:u w:val="single"/>
        </w:rPr>
      </w:pPr>
      <w:r>
        <w:rPr>
          <w:b/>
          <w:u w:val="single"/>
        </w:rPr>
        <w:t>Praktisk opplæring i bruk av pasientnært blodsukkerapparat</w:t>
      </w:r>
    </w:p>
    <w:p w:rsidR="00425175" w:rsidP="00425175">
      <w:r>
        <w:t>Kravet markeres som innfridd når kravet om repetisjoner er innfridd og bekreftet av erfaren sykepleier som har gitt opplæringen. Kravene i "praktiske ferdigheter" skal ligge til grunn for opplæringen, og du skal ha tatt kompetansekravet "Accu Chec Informa II" i MU planen.</w:t>
      </w:r>
    </w:p>
    <w:p w:rsidR="00425175" w:rsidP="00425175">
      <w:r>
        <w:t xml:space="preserve">Læringsform: Praktisk opplæring, </w:t>
      </w:r>
    </w:p>
    <w:p w:rsidR="00425175" w:rsidP="00425175">
      <w:r>
        <w:t>Dokumentasjon: Signatur</w:t>
      </w:r>
    </w:p>
    <w:p w:rsidR="00425175" w:rsidP="00425175">
      <w:r>
        <w:t>2 repetisjoner</w:t>
      </w:r>
    </w:p>
    <w:p w:rsidR="00425175" w:rsidP="00425175"/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  <w:u w:val="single"/>
        </w:rPr>
      </w:pPr>
      <w:r>
        <w:rPr>
          <w:b/>
          <w:u w:val="single"/>
        </w:rPr>
        <w:t>Åndedrett/Cpap behandling</w:t>
      </w: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 xml:space="preserve">Beskrivelse: </w:t>
      </w:r>
    </w:p>
    <w:p w:rsidR="00425175" w:rsidP="00425175">
      <w:pPr>
        <w:pStyle w:val="ListParagraph"/>
        <w:ind w:left="0"/>
      </w:pPr>
      <w:r>
        <w:rPr>
          <w:b/>
        </w:rPr>
        <w:t>Kunnskap:</w:t>
      </w:r>
      <w:r>
        <w:t xml:space="preserve"> Kravet markeres som innfridd når du har lest og forstått relevant litteratur, se sjekkliste</w:t>
      </w:r>
    </w:p>
    <w:p w:rsidR="00425175" w:rsidP="00425175">
      <w:pPr>
        <w:rPr>
          <w:b/>
        </w:rPr>
      </w:pPr>
      <w:r>
        <w:rPr>
          <w:b/>
        </w:rPr>
        <w:t>Praktiske ferdigheter</w:t>
      </w:r>
    </w:p>
    <w:p w:rsidR="00425175" w:rsidP="00425175">
      <w:r>
        <w:t>Kravet markeres som innfridd når du har hatt praktisk opplæring med erfaren sykepleier og selvstendig kan utføre praktiske ferdigheter spesifisert i sjekkliste. Sykepleiere skal utføre følgende krav i kompetanseplanen "Opplæring Trinn 1 og 2 (MU): "Cpap og manuell ventilasjon" "Neo Puff" "Transcutanmåler" "Forstøver"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opplæring i bruk av CPAP av MU ansvarlig (individuelt eller på nyansattkurs).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gjennomført elektronisk cpap kurs fra Lovisenberg Diakonale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lest og forstått prosedyren "Pustestøtte - Cpap, highflow, oksygenbehandling"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lest og forstått prosedyren "Tolking av resultater"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ind w:left="360"/>
      </w:pP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praktiske ferdigheter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klinisk veiledning i og forstår prinsippene for CPAP behandling av nyfødt, og kan vurdere adekvat behandlingsnivå, behov for opptrapping/nedtrapping.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observere og beskrive barnets respirasjonsfrekvens,</w:t>
      </w:r>
    </w:p>
    <w:p w:rsidR="00425175" w:rsidP="00425175">
      <w:pPr>
        <w:pStyle w:val="ListParagraph"/>
        <w:ind w:left="360"/>
      </w:pPr>
      <w:r>
        <w:t>respirasjonsarbeide, SaO2 og puls, og vurdere dette opp mot innstilt CPAP (peep, flow, oksygen)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vurdere effekt av CPAP behandling ved å lytte på barnet med</w:t>
      </w:r>
    </w:p>
    <w:p w:rsidR="00425175" w:rsidP="00425175">
      <w:pPr>
        <w:pStyle w:val="ListParagraph"/>
        <w:ind w:left="360"/>
      </w:pPr>
      <w:r>
        <w:t>stetoskop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vurdere verdier fra transcutanmåler opp mot barnets klinikk, syrebaseprøver og cpap-innstillinger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forebygge apnoe hos nyfødte.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tilpasse aktiviteter, prosedyrer, stell og gi adekvat støtte og pauser for å optimalisere barnets respirasjon.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vurdere barnets leie og tilpasse leiet for å optimalisere</w:t>
      </w:r>
    </w:p>
    <w:p w:rsidR="00425175" w:rsidP="00425175">
      <w:pPr>
        <w:pStyle w:val="ListParagraph"/>
        <w:ind w:left="360"/>
      </w:pPr>
      <w:r>
        <w:t xml:space="preserve">Respirasjonsarbeidet. 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1"/>
        </w:numPr>
        <w:spacing w:after="160" w:line="254" w:lineRule="auto"/>
      </w:pPr>
      <w:r>
        <w:t>Har fått praktisk veiledning i og kan justere oksygentilskudd på Cpap ut fra barnets klinikk og i henhold til prinsippene i prosedyren "Oksygentilpasning til Nyfødte - flytskjema"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fått praktisk veiledning i og kan vurdere cpap-effekten av maske og prong, og bytte mellom disse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fått praktisk veiledning i og kan ivareta barnets hud (ansikt, nese, ører, hode) ved avlastende tiltak for å unngå trykk, fukt og sårhet på hud.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fått praktisk veiledning i og kjenner til indikasjon for suging i øvre luftveier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hatt praktisk opplæring i og kan fjerne sekret fra nese, svelg med sug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hatt praktisk veiledning i og kan finne utstyr til Cpap-behandling og velge rett størrelse på utstyret.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hatt praktisk veiledning i og kan bytte slanger, fuktevann og utstyr på cpap under pågående behandling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Har hatt praktisk veiledning i og kan forflytte barn som behandles med CPAP mellom seng/kuvøse og foreldre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>Må utføres: Ja</w:t>
      </w:r>
    </w:p>
    <w:p w:rsidR="00425175" w:rsidP="00425175">
      <w:pPr>
        <w:pStyle w:val="ListParagraph"/>
        <w:numPr>
          <w:ilvl w:val="0"/>
          <w:numId w:val="22"/>
        </w:numPr>
        <w:spacing w:after="160" w:line="254" w:lineRule="auto"/>
      </w:pPr>
      <w:r>
        <w:t xml:space="preserve">Har fått praktisk veiledning i og kjenner til indikasjoner for å starte/øke/redusere/seponere peep/cpap behandling. 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numPr>
          <w:ilvl w:val="0"/>
          <w:numId w:val="23"/>
        </w:numPr>
        <w:spacing w:after="160" w:line="254" w:lineRule="auto"/>
      </w:pPr>
      <w:r>
        <w:t xml:space="preserve">Har fått praktisk veiledning i og kan vurdere bruk av cpap med eller uten prico-funksjon, og kjenner til innstillingene av disse. </w:t>
      </w:r>
    </w:p>
    <w:p w:rsidR="00425175" w:rsidP="00425175">
      <w:pPr>
        <w:pStyle w:val="ListParagraph"/>
        <w:ind w:left="360"/>
      </w:pPr>
      <w:r>
        <w:t>Må utføres: Ja</w:t>
      </w:r>
    </w:p>
    <w:p w:rsidR="00425175" w:rsidP="00425175">
      <w:pPr>
        <w:pStyle w:val="ListParagraph"/>
        <w:ind w:left="360"/>
      </w:pPr>
    </w:p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  <w:u w:val="single"/>
        </w:rPr>
      </w:pPr>
      <w:r>
        <w:rPr>
          <w:b/>
          <w:u w:val="single"/>
        </w:rPr>
        <w:t>Praktisk opplæring cpap</w:t>
      </w:r>
    </w:p>
    <w:p w:rsidR="00425175" w:rsidP="00425175">
      <w:pPr>
        <w:pStyle w:val="ListParagraph"/>
        <w:ind w:left="0"/>
      </w:pPr>
      <w:r>
        <w:t>Kravet markeres som innfridd når kravet om repetisjoner er innfridd og bekreftet av erfaren sykepleier som har gitt opplæringen. Sjekklisten i kravet "praktiske ferdigheter" skal ligge til grunn for opplæringen. Etter 5. opplæringsvakt bør veileder og ansatt vurdere behov for ytterligere opplæring. Skriv gjerne i kommentarfelt.</w:t>
      </w:r>
    </w:p>
    <w:p w:rsidR="00425175" w:rsidP="00425175">
      <w:pPr>
        <w:pStyle w:val="ListParagraph"/>
        <w:ind w:left="0"/>
      </w:pPr>
    </w:p>
    <w:p w:rsidR="00425175" w:rsidP="00425175">
      <w:pPr>
        <w:pStyle w:val="ListParagraph"/>
        <w:ind w:left="0"/>
      </w:pPr>
      <w:r>
        <w:t xml:space="preserve">Læringsform: Praktisk opplæring. </w:t>
      </w:r>
    </w:p>
    <w:p w:rsidR="00425175" w:rsidP="00425175">
      <w:pPr>
        <w:pStyle w:val="ListParagraph"/>
        <w:ind w:left="0"/>
      </w:pPr>
      <w:r>
        <w:t xml:space="preserve">Dokumentasjonsform: Signatur. </w:t>
      </w:r>
    </w:p>
    <w:p w:rsidR="00425175" w:rsidP="00425175">
      <w:pPr>
        <w:pStyle w:val="ListParagraph"/>
        <w:ind w:left="0"/>
      </w:pPr>
      <w:r>
        <w:t xml:space="preserve">5 repetisjoner. </w:t>
      </w:r>
    </w:p>
    <w:p w:rsidR="00425175" w:rsidP="00425175"/>
    <w:p w:rsidR="00425175" w:rsidP="00425175">
      <w:pPr>
        <w:pStyle w:val="ListParagraph"/>
        <w:numPr>
          <w:ilvl w:val="0"/>
          <w:numId w:val="24"/>
        </w:numPr>
        <w:spacing w:after="160" w:line="254" w:lineRule="auto"/>
        <w:rPr>
          <w:b/>
        </w:rPr>
      </w:pPr>
      <w:r>
        <w:rPr>
          <w:b/>
        </w:rPr>
        <w:t>Sirkulasjon</w:t>
      </w:r>
    </w:p>
    <w:p w:rsidR="00425175" w:rsidP="00425175">
      <w:r>
        <w:t>Kravet markeres som innfridd når du har hatt praktisk opplæring med erfaren sykepleier og selvstendig kan utføre praktiske ferdigheter spesifisert i sjekkliste.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5"/>
        </w:numPr>
        <w:spacing w:after="160" w:line="254" w:lineRule="auto"/>
      </w:pPr>
      <w:r>
        <w:t>Har lest og forstått prosedyren SVK - Sentral venøskateter, innleggelse, stell og bruk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5"/>
        </w:numPr>
        <w:spacing w:after="160" w:line="254" w:lineRule="auto"/>
      </w:pPr>
      <w:r>
        <w:t>Har lest og forstått prosedyren Arteriekateter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5"/>
        </w:numPr>
        <w:spacing w:after="160" w:line="254" w:lineRule="auto"/>
      </w:pPr>
      <w:r>
        <w:t>Har lest og forstått dokumentet Persisterende Pulmonal Hypertensjon hos nyfødte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5"/>
        </w:numPr>
        <w:spacing w:after="160" w:line="254" w:lineRule="auto"/>
      </w:pPr>
      <w:r>
        <w:t>Kjenner til dokumentet Persisterende duktus arteriosus hos premature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</w:pP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praktiske ferdigheter</w:t>
      </w:r>
    </w:p>
    <w:p w:rsidR="00425175" w:rsidP="00425175">
      <w:pPr>
        <w:pStyle w:val="ListParagraph"/>
        <w:numPr>
          <w:ilvl w:val="0"/>
          <w:numId w:val="26"/>
        </w:numPr>
        <w:spacing w:after="160" w:line="254" w:lineRule="auto"/>
      </w:pPr>
      <w:r>
        <w:t>Har fått innføring i innleggelse av sentralvenøst kateter (SVK) og navlevenekateter (NVK) på premature og syke nyfødte og kjenner til sykepleiers rolle og ansvarsområde ved prosedyren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6"/>
        </w:numPr>
        <w:spacing w:after="160" w:line="254" w:lineRule="auto"/>
      </w:pPr>
      <w:r>
        <w:t>Har fått praktisk veiledning i og kan blande total parenteral ernæring og medikamenter til administrering via SVK eller NVK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6"/>
        </w:numPr>
        <w:spacing w:after="160" w:line="254" w:lineRule="auto"/>
      </w:pPr>
      <w:r>
        <w:t>Har fått praktisk veiledning i og kan håndtere kontinuerlig infusjon av parenteral ernæring og medikamenter på SVK og NVK,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6"/>
        </w:numPr>
        <w:spacing w:after="160" w:line="254" w:lineRule="auto"/>
      </w:pPr>
      <w:r>
        <w:t>Har fått praktisk veiledning i og kan føre væskeregnskap og kjenner til prinsippene for vurdering av væskebalanse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6"/>
        </w:numPr>
        <w:spacing w:after="160" w:line="254" w:lineRule="auto"/>
      </w:pPr>
      <w:r>
        <w:t>Har fått praktisk veiledning i og kan gi medikamenter som støt på SVK og NVK, og beregne skyllevolum i henhold til skyllevolumberegning beskrevet i blandetabell for nyfødt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7"/>
        </w:numPr>
        <w:spacing w:after="160" w:line="254" w:lineRule="auto"/>
      </w:pPr>
      <w:r>
        <w:t>Har fått innføring i innleggelse av arteriekateter på nyfødte og kjenner sykepleiers rolle og ansvarsområde ved prosedyren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7"/>
        </w:numPr>
        <w:spacing w:after="160" w:line="254" w:lineRule="auto"/>
      </w:pPr>
      <w:r>
        <w:t>Har fått praktisk veiledning i og kan fylle arteriekateter-sett, og bytte infusjon under pågående behandling: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7"/>
        </w:numPr>
        <w:spacing w:after="160" w:line="254" w:lineRule="auto"/>
        <w:ind w:left="708"/>
      </w:pPr>
      <w:r>
        <w:t xml:space="preserve">Har fått praktisk veiledning i og kan ta blodprøver fra arteriekateter og vet hvordan blodprøvetaking kan påvirke blodprøvesvarene. </w:t>
      </w:r>
    </w:p>
    <w:p w:rsidR="00425175" w:rsidP="00425175">
      <w:pPr>
        <w:pStyle w:val="ListParagraph"/>
        <w:ind w:left="708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fått praktisk veiledning i og kan nulle arteriekateter og kjenner optimal plassering for korrekt registrering av blodtrykk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Kjenner til normalområder for blodtrykk hos premature og nyfødte, og vet hvordan arterielt blodtrykk føres i kurver.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fått praktisk veiledning i og kan måle oksygenmetning og blodtrykk pre og postduktalt i henhold til retningslinje.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ind w:left="0"/>
      </w:pPr>
    </w:p>
    <w:p w:rsidR="00425175" w:rsidP="00425175">
      <w:pPr>
        <w:pStyle w:val="ListParagraph"/>
        <w:numPr>
          <w:ilvl w:val="0"/>
          <w:numId w:val="19"/>
        </w:numPr>
        <w:spacing w:after="160" w:line="254" w:lineRule="auto"/>
        <w:rPr>
          <w:b/>
        </w:rPr>
      </w:pPr>
      <w:r>
        <w:rPr>
          <w:b/>
        </w:rPr>
        <w:t>Praktisk opplæring sentralvenøse kateter (SVK)</w:t>
      </w:r>
    </w:p>
    <w:p w:rsidR="00425175" w:rsidP="00425175">
      <w:pPr>
        <w:pStyle w:val="ListParagraph"/>
        <w:ind w:left="0"/>
      </w:pPr>
      <w:r>
        <w:t>Kravet markeres som innfridd når kravet om repetisjoner er innfridd og bekreftet av erfaren sykepleier som har gitt opplæringen. Kravene i "praktiske ferdigheter" skal ligge til grunn for opplæringen.</w:t>
      </w:r>
    </w:p>
    <w:p w:rsidR="00425175" w:rsidP="00425175">
      <w:pPr>
        <w:pStyle w:val="ListParagraph"/>
        <w:ind w:left="0"/>
      </w:pPr>
    </w:p>
    <w:p w:rsidR="00425175" w:rsidP="00425175">
      <w:pPr>
        <w:pStyle w:val="ListParagraph"/>
        <w:ind w:left="0"/>
      </w:pPr>
      <w:r>
        <w:t xml:space="preserve">Læringsform: Praktisk opplæring </w:t>
      </w:r>
    </w:p>
    <w:p w:rsidR="00425175" w:rsidP="00425175">
      <w:pPr>
        <w:pStyle w:val="ListParagraph"/>
        <w:ind w:left="0"/>
      </w:pPr>
      <w:r>
        <w:t xml:space="preserve">Dokumentasjonsform: Signatur </w:t>
      </w:r>
    </w:p>
    <w:p w:rsidR="00425175" w:rsidP="00425175">
      <w:pPr>
        <w:pStyle w:val="ListParagraph"/>
        <w:ind w:left="0"/>
        <w:rPr>
          <w:b/>
        </w:rPr>
      </w:pPr>
      <w:r>
        <w:t xml:space="preserve">3 repetisjoner </w:t>
      </w:r>
    </w:p>
    <w:p w:rsidR="00425175" w:rsidP="00425175">
      <w:pPr>
        <w:pStyle w:val="ListParagraph"/>
        <w:ind w:left="0"/>
      </w:pPr>
    </w:p>
    <w:p w:rsidR="00425175" w:rsidP="00425175">
      <w:pPr>
        <w:pStyle w:val="ListParagraph"/>
        <w:numPr>
          <w:ilvl w:val="0"/>
          <w:numId w:val="29"/>
        </w:numPr>
        <w:spacing w:after="160" w:line="254" w:lineRule="auto"/>
        <w:rPr>
          <w:b/>
        </w:rPr>
      </w:pPr>
      <w:r>
        <w:rPr>
          <w:b/>
        </w:rPr>
        <w:t>Praktisk opplæring arteriekateter</w:t>
      </w:r>
    </w:p>
    <w:p w:rsidR="00425175" w:rsidP="00425175">
      <w:r>
        <w:t>Kravet markeres som innfridd når kravet om repetisjoner er innfridd og bekreftet av erfaren sykepleier som har gitt opplæringen. Kravene i "praktiske ferdigheter" skal ligge til grunn for opplæringen.</w:t>
      </w:r>
    </w:p>
    <w:p w:rsidR="00425175" w:rsidP="00425175">
      <w:r>
        <w:t xml:space="preserve">Læringsform: Praktisk opplæring </w:t>
      </w:r>
    </w:p>
    <w:p w:rsidR="00425175" w:rsidP="00425175">
      <w:r>
        <w:t xml:space="preserve">Dokumentasjonsform: Signatur </w:t>
      </w:r>
    </w:p>
    <w:p w:rsidR="00425175" w:rsidP="00425175">
      <w:r>
        <w:t xml:space="preserve">3 repetisjoner </w:t>
      </w:r>
    </w:p>
    <w:p w:rsidR="00425175" w:rsidP="00425175"/>
    <w:p w:rsidR="00425175" w:rsidP="00425175">
      <w:pPr>
        <w:rPr>
          <w:b/>
        </w:rPr>
      </w:pPr>
      <w:r>
        <w:rPr>
          <w:b/>
        </w:rPr>
        <w:t>CNS (Spinalpunksjon)</w:t>
      </w:r>
    </w:p>
    <w:p w:rsidR="00425175" w:rsidP="00425175">
      <w:r>
        <w:t xml:space="preserve">Beskrivelse: Kunnskap Kravet markeres som innfridd når du har lest og forstått relevant litteratur, se sjekkliste. </w:t>
      </w:r>
    </w:p>
    <w:p w:rsidR="00425175" w:rsidP="00425175">
      <w:r>
        <w:t xml:space="preserve">Praktisk ferdighet: Kravet markeres som innfridd når du har hatt praktisk opplæring med erfaren sykepleier og selvstendig kan utføre praktiske ferdigheter som beskrevet i sjekklisten. </w:t>
      </w:r>
    </w:p>
    <w:p w:rsidR="00425175" w:rsidP="00425175">
      <w:r>
        <w:t>Læringsform: Praktisk opplæring</w:t>
      </w:r>
    </w:p>
    <w:p w:rsidR="00425175" w:rsidP="00425175">
      <w:r>
        <w:t>Dokumentasjonsform: Signatur</w:t>
      </w:r>
    </w:p>
    <w:p w:rsidR="00425175" w:rsidP="00425175">
      <w:r>
        <w:t>3 repetisjoner</w:t>
      </w:r>
    </w:p>
    <w:p w:rsidR="00425175" w:rsidP="00425175"/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  <w:ind w:left="708"/>
      </w:pPr>
      <w:r>
        <w:t>Har lest og forstått prosedyren "Spinalpunksjon" (vær oppmerksom på at nyfødtavdelingen har egne dråpe angivelser, oversikt finnes på flipp-flopp på mottaksrom 208)</w:t>
      </w:r>
    </w:p>
    <w:p w:rsidR="00425175" w:rsidP="00425175">
      <w:pPr>
        <w:pStyle w:val="ListParagraph"/>
        <w:ind w:left="708"/>
      </w:pPr>
      <w:r>
        <w:t>Må utføres: Ja</w:t>
      </w:r>
    </w:p>
    <w:p w:rsidR="00425175" w:rsidP="00425175">
      <w:pPr>
        <w:pStyle w:val="ListParagraph"/>
        <w:ind w:left="708"/>
      </w:pP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praktiske ferdigheter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fått praktisk veiledning i og kan forberede til og assistere ved spinalpunksjon av nyfødte barn.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Vet at spinalprøver skal leveres som ØH prøver til laboratoriet umiddelbart etter prøven er tatt, fortrinnsvis skal laboratoriet ringes til før prøven tas for å sikre at prøven kan analyseres umiddelbart.</w:t>
      </w:r>
    </w:p>
    <w:p w:rsidR="00425175" w:rsidP="00425175">
      <w:pPr>
        <w:pStyle w:val="ListParagraph"/>
      </w:pPr>
      <w:r>
        <w:t>Må utføres: Ja</w:t>
      </w:r>
    </w:p>
    <w:p w:rsidR="00425175" w:rsidP="00425175"/>
    <w:p w:rsidR="00425175" w:rsidP="00425175">
      <w:pPr>
        <w:pStyle w:val="ListParagraph"/>
        <w:numPr>
          <w:ilvl w:val="0"/>
          <w:numId w:val="29"/>
        </w:numPr>
        <w:spacing w:after="160" w:line="254" w:lineRule="auto"/>
        <w:rPr>
          <w:b/>
        </w:rPr>
      </w:pPr>
      <w:r>
        <w:rPr>
          <w:b/>
        </w:rPr>
        <w:t>Amming og morsmelkmottak nivå 2</w:t>
      </w:r>
    </w:p>
    <w:p w:rsidR="00425175" w:rsidP="00425175">
      <w:r>
        <w:t>Beskrivelse: Kunnskap Kravet markeres som innfridd når du har lest og forstått relevant litteratur, se sjekkliste</w:t>
      </w:r>
    </w:p>
    <w:p w:rsidR="00425175" w:rsidP="00425175">
      <w:pPr>
        <w:pStyle w:val="ListParagraph"/>
        <w:ind w:left="0"/>
        <w:rPr>
          <w:b/>
        </w:rPr>
      </w:pPr>
    </w:p>
    <w:p w:rsidR="00425175" w:rsidP="00425175">
      <w:pPr>
        <w:pStyle w:val="ListParagraph"/>
        <w:ind w:left="0"/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Kjenner til rutine for bruk av donormelk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Kjenner til dokumentet "Stopp melkeproduksjon"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lest og forstått dokumentet "Såre brystknopper"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lest og forstått dokumentet "Matvert på kveldsskiftet ved Morsmelkmottaket - oppgaver"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lest og forstått dokumentet "Retningslinjer for bestilling, mottak og lagring av varer på morsmelkmottaket"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</w:p>
    <w:p w:rsidR="00425175" w:rsidP="00425175">
      <w:pPr>
        <w:pStyle w:val="ListParagraph"/>
        <w:numPr>
          <w:ilvl w:val="0"/>
          <w:numId w:val="29"/>
        </w:numPr>
        <w:spacing w:after="160" w:line="254" w:lineRule="auto"/>
        <w:rPr>
          <w:b/>
        </w:rPr>
      </w:pPr>
      <w:r>
        <w:rPr>
          <w:b/>
        </w:rPr>
        <w:t>Nidcap nivå 2</w:t>
      </w:r>
    </w:p>
    <w:p w:rsidR="00425175" w:rsidP="00425175">
      <w:r>
        <w:t>Beskrivelse: Kunnskap Kravet markeres som innfridd når du har lest og forstått relevant litteratur, se sjekklisten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  <w:ind w:left="708"/>
      </w:pPr>
      <w:r>
        <w:t>Har lest og forstått dokumentet "Forstå det for tidlig fødte barnet - foreldreveileder".</w:t>
      </w:r>
    </w:p>
    <w:p w:rsidR="00425175" w:rsidP="00425175">
      <w:pPr>
        <w:pStyle w:val="ListParagraph"/>
        <w:ind w:left="708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  <w:ind w:left="708"/>
      </w:pPr>
      <w:r>
        <w:t xml:space="preserve">Har lest og forstått dokumentet "Foreldre/Barn dialogen". </w:t>
      </w:r>
    </w:p>
    <w:p w:rsidR="00425175" w:rsidP="00425175">
      <w:pPr>
        <w:pStyle w:val="ListParagraph"/>
        <w:ind w:left="708"/>
      </w:pPr>
      <w:r>
        <w:t>Må utføres: Ja</w:t>
      </w:r>
    </w:p>
    <w:p w:rsidR="00425175" w:rsidP="00425175"/>
    <w:p w:rsidR="00425175" w:rsidP="00425175">
      <w:pPr>
        <w:pStyle w:val="ListParagraph"/>
        <w:numPr>
          <w:ilvl w:val="0"/>
          <w:numId w:val="29"/>
        </w:numPr>
        <w:spacing w:after="160" w:line="254" w:lineRule="auto"/>
        <w:rPr>
          <w:b/>
        </w:rPr>
      </w:pPr>
      <w:r>
        <w:rPr>
          <w:b/>
        </w:rPr>
        <w:t>Nyfødt poliklinikk</w:t>
      </w:r>
    </w:p>
    <w:p w:rsidR="00425175" w:rsidP="00425175">
      <w:r>
        <w:t>Beskrivelse: Kunnskap Kravet markeres som innfridd når du har lest og forstått relevant litteratur, se sjekkliste</w:t>
      </w:r>
    </w:p>
    <w:p w:rsidR="00425175" w:rsidP="00425175">
      <w:r>
        <w:t>Praktisk ferdighet: Kravet markeres som innfridd når du har hatt praktisk veiledning med erfaren sykepleier i punktene som er beskrevet i sjekklisten</w:t>
      </w:r>
    </w:p>
    <w:p w:rsidR="00425175" w:rsidP="00425175">
      <w:pPr>
        <w:rPr>
          <w:b/>
        </w:rPr>
      </w:pPr>
    </w:p>
    <w:p w:rsidR="00425175" w:rsidP="00425175">
      <w:pPr>
        <w:rPr>
          <w:b/>
        </w:rPr>
      </w:pPr>
      <w:r>
        <w:rPr>
          <w:b/>
        </w:rPr>
        <w:t>Sjekkliste kunnskap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lest og forstått dokumentet "Bilirubinkontroll poliklinisk"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Kjenner til skjema for poliklinisk bilirubinkontroll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lest og forstått dokumentet "Stramt tungebånd hos nyfødte"</w:t>
      </w:r>
    </w:p>
    <w:p w:rsidR="00425175" w:rsidP="00425175">
      <w:pPr>
        <w:pStyle w:val="ListParagraph"/>
      </w:pPr>
      <w:r>
        <w:t>Må utføres: Ja</w:t>
      </w:r>
    </w:p>
    <w:p w:rsidR="00425175" w:rsidP="00425175">
      <w:pPr>
        <w:pStyle w:val="ListParagraph"/>
        <w:numPr>
          <w:ilvl w:val="0"/>
          <w:numId w:val="28"/>
        </w:numPr>
        <w:spacing w:after="160" w:line="254" w:lineRule="auto"/>
      </w:pPr>
      <w:r>
        <w:t>Har fått praktisk innføring i systemet for polikliniske timer, og kjenner til hvem som har ansvaret for disse</w:t>
      </w:r>
    </w:p>
    <w:p w:rsidR="00C450FE" w:rsidRPr="00C450FE" w:rsidP="00425175">
      <w:pPr>
        <w:spacing w:line="259" w:lineRule="auto"/>
      </w:pPr>
      <w:r>
        <w:t>Må utføres: Ja</w:t>
      </w:r>
    </w:p>
    <w:p w:rsidR="009D023B" w:rsidRPr="00E754D7" w:rsidP="00066A58">
      <w:pPr>
        <w:spacing w:line="259" w:lineRule="auto"/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0275DE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0275DE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5.3.10-58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D69457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8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5.3.10-58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Kompetanseplan - Nyansatt Sykepleier Nivå 2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Kompetanseplan - Nyansatt Sykepleier Nivå 2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28.11.2025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28.11.2028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Grundt/Ingrid Hernborg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D69457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1CE237C5"/>
    <w:multiLevelType w:val="hybridMultilevel"/>
    <w:tmpl w:val="5AB8BBD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29200CA"/>
    <w:multiLevelType w:val="hybridMultilevel"/>
    <w:tmpl w:val="FF004B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276A90"/>
    <w:multiLevelType w:val="multilevel"/>
    <w:tmpl w:val="DED63FDE"/>
    <w:lvl w:ilvl="0">
      <w:start w:val="1"/>
      <w:numFmt w:val="decimal"/>
      <w:pStyle w:val="Heading1"/>
      <w:lvlText w:val="%1"/>
      <w:lvlJc w:val="left"/>
      <w:pPr>
        <w:ind w:left="1602" w:hanging="432"/>
      </w:pPr>
    </w:lvl>
    <w:lvl w:ilvl="1">
      <w:start w:val="1"/>
      <w:numFmt w:val="decimal"/>
      <w:pStyle w:val="Heading2"/>
      <w:lvlText w:val="%1.%2"/>
      <w:lvlJc w:val="left"/>
      <w:pPr>
        <w:ind w:left="1746" w:hanging="576"/>
      </w:pPr>
    </w:lvl>
    <w:lvl w:ilvl="2">
      <w:start w:val="1"/>
      <w:numFmt w:val="decimal"/>
      <w:pStyle w:val="Heading3"/>
      <w:lvlText w:val="%1.%2.%3"/>
      <w:lvlJc w:val="left"/>
      <w:pPr>
        <w:ind w:left="1890" w:hanging="720"/>
      </w:pPr>
    </w:lvl>
    <w:lvl w:ilvl="3">
      <w:start w:val="1"/>
      <w:numFmt w:val="decimal"/>
      <w:pStyle w:val="Heading4"/>
      <w:lvlText w:val="%1.%2.%3.%4"/>
      <w:lvlJc w:val="left"/>
      <w:pPr>
        <w:ind w:left="2034" w:hanging="864"/>
      </w:pPr>
    </w:lvl>
    <w:lvl w:ilvl="4">
      <w:start w:val="1"/>
      <w:numFmt w:val="decimal"/>
      <w:pStyle w:val="Heading5"/>
      <w:lvlText w:val="%1.%2.%3.%4.%5"/>
      <w:lvlJc w:val="left"/>
      <w:pPr>
        <w:ind w:left="217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232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246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261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2754" w:hanging="1584"/>
      </w:pPr>
    </w:lvl>
  </w:abstractNum>
  <w:abstractNum w:abstractNumId="15">
    <w:nsid w:val="2CA27032"/>
    <w:multiLevelType w:val="hybridMultilevel"/>
    <w:tmpl w:val="20D04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B04ECC"/>
    <w:multiLevelType w:val="hybridMultilevel"/>
    <w:tmpl w:val="5A141A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CA333F"/>
    <w:multiLevelType w:val="hybridMultilevel"/>
    <w:tmpl w:val="3A48326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C777E3D"/>
    <w:multiLevelType w:val="hybridMultilevel"/>
    <w:tmpl w:val="3246F19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9CD3006"/>
    <w:multiLevelType w:val="hybridMultilevel"/>
    <w:tmpl w:val="05D6377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26ACE"/>
    <w:multiLevelType w:val="hybridMultilevel"/>
    <w:tmpl w:val="ED1015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951720C"/>
    <w:multiLevelType w:val="hybridMultilevel"/>
    <w:tmpl w:val="B6A453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AA6CAA"/>
    <w:multiLevelType w:val="hybridMultilevel"/>
    <w:tmpl w:val="241A5E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316AC3"/>
    <w:multiLevelType w:val="hybridMultilevel"/>
    <w:tmpl w:val="E6F84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9"/>
  </w:num>
  <w:num w:numId="14">
    <w:abstractNumId w:val="22"/>
  </w:num>
  <w:num w:numId="15">
    <w:abstractNumId w:val="23"/>
  </w:num>
  <w:num w:numId="16">
    <w:abstractNumId w:val="14"/>
  </w:num>
  <w:num w:numId="17">
    <w:abstractNumId w:val="14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8"/>
  </w:num>
  <w:num w:numId="19">
    <w:abstractNumId w:val="17"/>
  </w:num>
  <w:num w:numId="20">
    <w:abstractNumId w:val="15"/>
  </w:num>
  <w:num w:numId="21">
    <w:abstractNumId w:val="16"/>
  </w:num>
  <w:num w:numId="22">
    <w:abstractNumId w:val="12"/>
  </w:num>
  <w:num w:numId="23">
    <w:abstractNumId w:val="24"/>
  </w:num>
  <w:num w:numId="24">
    <w:abstractNumId w:val="21"/>
  </w:num>
  <w:num w:numId="25">
    <w:abstractNumId w:val="13"/>
  </w:num>
  <w:num w:numId="26">
    <w:abstractNumId w:val="26"/>
  </w:num>
  <w:num w:numId="27">
    <w:abstractNumId w:val="27"/>
  </w:num>
  <w:num w:numId="28">
    <w:abstractNumId w:val="25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275DE"/>
    <w:rsid w:val="000354A8"/>
    <w:rsid w:val="00042992"/>
    <w:rsid w:val="00050E94"/>
    <w:rsid w:val="0005214E"/>
    <w:rsid w:val="00056D52"/>
    <w:rsid w:val="00066A58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43D4"/>
    <w:rsid w:val="001F7E88"/>
    <w:rsid w:val="0020110C"/>
    <w:rsid w:val="00203F1E"/>
    <w:rsid w:val="00227AF8"/>
    <w:rsid w:val="00231DC5"/>
    <w:rsid w:val="00241F65"/>
    <w:rsid w:val="00246C9E"/>
    <w:rsid w:val="002512C5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175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427D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07B83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8632C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64121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3019C"/>
    <w:rsid w:val="00A43AE5"/>
    <w:rsid w:val="00A55D47"/>
    <w:rsid w:val="00A577D4"/>
    <w:rsid w:val="00A75A8B"/>
    <w:rsid w:val="00A950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26789"/>
    <w:rsid w:val="00D320CC"/>
    <w:rsid w:val="00D36983"/>
    <w:rsid w:val="00D36A2D"/>
    <w:rsid w:val="00D40E94"/>
    <w:rsid w:val="00D4374F"/>
    <w:rsid w:val="00D53A2C"/>
    <w:rsid w:val="00D7283E"/>
    <w:rsid w:val="00D8507D"/>
    <w:rsid w:val="00D931AC"/>
    <w:rsid w:val="00D948F4"/>
    <w:rsid w:val="00D94DC9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5C74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1.08.2021¤3#EK_KlGjelderFra¤2#0¤2#¤3#EK_Opprettet¤2#0¤2#09.07.2021¤3#EK_Utgitt¤2#0¤2#11.08.2021¤3#EK_IBrukDato¤2#0¤2#11.08.2021¤3#EK_DokumentID¤2#0¤2#D69457¤3#EK_DokTittel¤2#0¤2#Kompetanseplan - Nyansatt Sykepleier Nivå 2¤3#EK_DokType¤2#0¤2#Informasjon¤3#EK_DocLvlShort¤2#0¤2# ¤3#EK_DocLevel¤2#0¤2# ¤3#EK_EksRef¤2#2¤2# 0_x0009_¤3#EK_Erstatter¤2#0¤2# ¤3#EK_ErstatterD¤2#0¤2# 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10.5-04¤3#EK_Revisjon¤2#0¤2#1.00¤3#EK_Ansvarlig¤2#0¤2#Fonneland, Anne-Siri¤3#EK_SkrevetAv¤2#0¤2#Hege Grundt/Ingrid Hernborg¤3#EK_UText1¤2#0¤2#Hege Grundt/Ingrid Hernborg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0¤3#EK_Merknad¤2#7¤2#¤3#EK_VerLogg¤2#2¤2#Ver. 1.00 - 11.08.202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4¤3#EK_GjelderTil¤2#0¤2#11.08.2023¤3#EK_Vedlegg¤2#2¤2# 0_x0009_¤3#EK_AvdelingOver¤2#4¤2# ¤3#EK_HRefNr¤2#0¤2# ¤3#EK_HbNavn¤2#0¤2# ¤3#EK_DokRefnr¤2#4¤2#00030205031005¤3#EK_Dokendrdato¤2#4¤2#09.07.2021 17:12:09¤3#EK_HbType¤2#4¤2# ¤3#EK_Offisiell¤2#4¤2# ¤3#EK_VedleggRef¤2#4¤2#02.5.3.10.5-04¤3#EK_Strukt00¤2#5¤2#¤5#¤5#HVRHF¤5#1¤5#-1¤4#¤5#02¤5#Helse Bergen HF¤5#1¤5#0¤4#.¤5#5¤5#Barne- og ungdomsklinikken¤5#1¤5#0¤4#.¤5#3¤5#Pasientbehandling¤5#0¤5#0¤4#.¤5#10¤5#Utdanning /kompetanseheving¤5#0¤5#0¤4#.¤5#5¤5#Nyfødtintensiv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10¤5#Utdanning /kompetanseheving¤5#0¤5#0¤4#.¤5#5¤5#Nyfødtintensiv¤5#0¤5#0¤4# - ¤3#"/>
    <w:docVar w:name="ek_dl" w:val="4"/>
    <w:docVar w:name="ek_doclevel" w:val=" "/>
    <w:docVar w:name="ek_doclvlshort" w:val=" "/>
    <w:docVar w:name="ek_dok.ansvarlig" w:val="[Dok.ansvarlig]"/>
    <w:docVar w:name="ek_doktittel" w:val="Kompetanseplan - Nyansatt Sykepleier Nivå 2"/>
    <w:docVar w:name="ek_doktype" w:val="Informasjon"/>
    <w:docVar w:name="ek_dokumentid" w:val="D69457"/>
    <w:docVar w:name="ek_eksref" w:val="[EK_EksRef]"/>
    <w:docVar w:name="ek_erstatter" w:val=" "/>
    <w:docVar w:name="ek_erstatterd" w:val=" "/>
    <w:docVar w:name="ek_format" w:val="-10"/>
    <w:docVar w:name="ek_gjelderfra" w:val="11.08.2021"/>
    <w:docVar w:name="ek_gjeldertil" w:val="11.08.2023"/>
    <w:docVar w:name="ek_gradering" w:val="Åpen"/>
    <w:docVar w:name="ek_hbnavn" w:val=" "/>
    <w:docVar w:name="ek_hrefnr" w:val=" "/>
    <w:docVar w:name="ek_hørt" w:val=" "/>
    <w:docVar w:name="ek_ibrukdato" w:val="11.08.2021"/>
    <w:docVar w:name="ek_klgjelderfra" w:val="[]"/>
    <w:docVar w:name="ek_merknad" w:val="[]"/>
    <w:docVar w:name="ek_opprettet" w:val="09.07.2021"/>
    <w:docVar w:name="ek_protection" w:val="0"/>
    <w:docVar w:name="ek_rapport" w:val="[]"/>
    <w:docVar w:name="ek_referanse" w:val="[EK_Referanse]"/>
    <w:docVar w:name="ek_refnr" w:val="02.5.3.10.5-04"/>
    <w:docVar w:name="ek_revisjon" w:val="1.00"/>
    <w:docVar w:name="ek_s00mt1" w:val="HVRHF - Helse Bergen HF - Barne- og ungdomsklinikken"/>
    <w:docVar w:name="ek_signatur" w:val="Anne-Siri Fonneland"/>
    <w:docVar w:name="ek_skrevetav" w:val="Hege Grundt/Ingrid Hernborg"/>
    <w:docVar w:name="ek_status" w:val="I bruk"/>
    <w:docVar w:name="ek_stikkord" w:val="[]"/>
    <w:docVar w:name="ek_superstikkord" w:val="[]"/>
    <w:docVar w:name="ek_type" w:val="DOK"/>
    <w:docVar w:name="ek_utext1" w:val="Hege Grundt/Ingrid Hernborg"/>
    <w:docVar w:name="ek_utext2" w:val=" "/>
    <w:docVar w:name="ek_utext3" w:val=" "/>
    <w:docVar w:name="ek_utext4" w:val=" "/>
    <w:docVar w:name="ek_utgave" w:val="1.00"/>
    <w:docVar w:name="ek_utgitt" w:val="11.08.2021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066A58"/>
    <w:pPr>
      <w:numPr>
        <w:numId w:val="16"/>
      </w:numPr>
      <w:ind w:left="431" w:hanging="431"/>
      <w:outlineLvl w:val="0"/>
    </w:pPr>
    <w:rPr>
      <w:b/>
      <w:sz w:val="28"/>
    </w:rPr>
  </w:style>
  <w:style w:type="paragraph" w:styleId="Heading2">
    <w:name w:val="heading 2"/>
    <w:basedOn w:val="Normal"/>
    <w:next w:val="Normal"/>
    <w:autoRedefine/>
    <w:qFormat/>
    <w:rsid w:val="00066A58"/>
    <w:pPr>
      <w:numPr>
        <w:ilvl w:val="1"/>
        <w:numId w:val="16"/>
      </w:numPr>
      <w:ind w:left="397" w:hanging="397"/>
      <w:outlineLvl w:val="1"/>
    </w:pPr>
  </w:style>
  <w:style w:type="paragraph" w:styleId="Heading3">
    <w:name w:val="heading 3"/>
    <w:basedOn w:val="Normal"/>
    <w:next w:val="Normal"/>
    <w:autoRedefine/>
    <w:qFormat/>
    <w:rsid w:val="00066A58"/>
    <w:pPr>
      <w:numPr>
        <w:ilvl w:val="2"/>
        <w:numId w:val="16"/>
      </w:numPr>
      <w:tabs>
        <w:tab w:val="num" w:pos="703"/>
      </w:tabs>
      <w:ind w:left="567" w:hanging="567"/>
      <w:outlineLvl w:val="2"/>
    </w:pPr>
    <w:rPr>
      <w:i/>
    </w:rPr>
  </w:style>
  <w:style w:type="paragraph" w:styleId="Heading4">
    <w:name w:val="heading 4"/>
    <w:basedOn w:val="Heading3"/>
    <w:next w:val="Normal"/>
    <w:autoRedefine/>
    <w:qFormat/>
    <w:rsid w:val="00A3019C"/>
    <w:pPr>
      <w:numPr>
        <w:ilvl w:val="3"/>
      </w:numPr>
      <w:ind w:left="624" w:hanging="624"/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A9508B"/>
    <w:rPr>
      <w:rFonts w:asciiTheme="minorHAnsi" w:hAnsiTheme="minorHAnsi"/>
      <w:color w:val="1F497D" w:themeColor="text2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8A8E6-3213-4C76-8D6F-9E402E3D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8</Pages>
  <Words>2073</Words>
  <Characters>12232</Characters>
  <Application>Microsoft Office Word</Application>
  <DocSecurity>0</DocSecurity>
  <Lines>343</Lines>
  <Paragraphs>235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Kompetanseplan - Nyansatt Sykepleier Nivå 2</dc:title>
  <dc:subject>00030205031005|02.5.3.10.5-04|</dc:subject>
  <dc:creator>Handbok</dc:creator>
  <cp:lastModifiedBy>Fonneland, Anne-Siri</cp:lastModifiedBy>
  <cp:revision>2</cp:revision>
  <cp:lastPrinted>2006-09-07T08:52:00Z</cp:lastPrinted>
  <dcterms:created xsi:type="dcterms:W3CDTF">2021-08-11T11:50:00Z</dcterms:created>
  <dcterms:modified xsi:type="dcterms:W3CDTF">2021-08-11T11:50:00Z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Kompetanseplan - Nyansatt Sykepleier Nivå 2</vt:lpwstr>
  </property>
  <property fmtid="{D5CDD505-2E9C-101B-9397-08002B2CF9AE}" pid="4" name="EK_DokType">
    <vt:lpwstr>Informasjon</vt:lpwstr>
  </property>
  <property fmtid="{D5CDD505-2E9C-101B-9397-08002B2CF9AE}" pid="5" name="EK_DokumentID">
    <vt:lpwstr>D69457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28.11.2025</vt:lpwstr>
  </property>
  <property fmtid="{D5CDD505-2E9C-101B-9397-08002B2CF9AE}" pid="8" name="EK_GjelderTil">
    <vt:lpwstr>28.11.2028</vt:lpwstr>
  </property>
  <property fmtid="{D5CDD505-2E9C-101B-9397-08002B2CF9AE}" pid="9" name="EK_RefNr">
    <vt:lpwstr>5.3.10-58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Hege Grundt/Ingrid Hernborg</vt:lpwstr>
  </property>
  <property fmtid="{D5CDD505-2E9C-101B-9397-08002B2CF9AE}" pid="14" name="EK_Utgave">
    <vt:lpwstr>3.00</vt:lpwstr>
  </property>
  <property fmtid="{D5CDD505-2E9C-101B-9397-08002B2CF9AE}" pid="15" name="EK_Watermark">
    <vt:lpwstr/>
  </property>
</Properties>
</file>