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1916BD" w:rsidRPr="00B4742F" w:rsidP="001916BD">
      <w:pPr>
        <w:tabs>
          <w:tab w:val="left" w:pos="3585"/>
        </w:tabs>
        <w:rPr>
          <w:rFonts w:cstheme="minorHAnsi"/>
          <w:b/>
          <w:color w:val="FF0000"/>
          <w:szCs w:val="24"/>
        </w:rPr>
      </w:pPr>
      <w:bookmarkStart w:id="0" w:name="tempHer"/>
      <w:bookmarkStart w:id="1" w:name="_GoBack"/>
      <w:bookmarkEnd w:id="0"/>
      <w:bookmarkEnd w:id="1"/>
      <w:r w:rsidRPr="00B4742F">
        <w:rPr>
          <w:rFonts w:cstheme="minorHAnsi"/>
          <w:b/>
          <w:color w:val="FF0000"/>
          <w:szCs w:val="24"/>
        </w:rPr>
        <w:t>1.Velkommen til nyfødtintensiv</w:t>
      </w:r>
    </w:p>
    <w:p w:rsidR="001916BD" w:rsidRPr="00B4742F" w:rsidP="001916BD">
      <w:pPr>
        <w:tabs>
          <w:tab w:val="left" w:pos="3585"/>
        </w:tabs>
        <w:rPr>
          <w:rFonts w:cstheme="minorHAnsi"/>
          <w:b/>
          <w:szCs w:val="24"/>
          <w:u w:val="single"/>
        </w:rPr>
      </w:pPr>
      <w:r w:rsidRPr="00B4742F">
        <w:rPr>
          <w:rFonts w:cstheme="minorHAnsi"/>
          <w:b/>
          <w:szCs w:val="24"/>
          <w:u w:val="single"/>
        </w:rPr>
        <w:t>Velkomstbrosjyrer:</w:t>
      </w:r>
    </w:p>
    <w:p w:rsidR="00F63EA5" w:rsidRPr="00EF2BAC" w:rsidP="00F63EA5">
      <w:pPr>
        <w:pStyle w:val="ListParagraph"/>
        <w:numPr>
          <w:ilvl w:val="0"/>
          <w:numId w:val="31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EF2BAC">
        <w:rPr>
          <w:rFonts w:cstheme="minorHAnsi"/>
          <w:color w:val="333333"/>
          <w:szCs w:val="24"/>
        </w:rPr>
        <w:t>Kjenner til innholdet i velkomstbrosjyre for nyansatte</w:t>
      </w:r>
      <w:r w:rsidRPr="00EF2BAC" w:rsidR="00302DEC">
        <w:rPr>
          <w:rFonts w:cstheme="minorHAnsi"/>
          <w:color w:val="333333"/>
          <w:szCs w:val="24"/>
        </w:rPr>
        <w:t xml:space="preserve"> </w:t>
      </w:r>
      <w:hyperlink r:id="rId5" w:tooltip="XDF66717 - dok66717.docx" w:history="1">
        <w:r w:rsidRPr="00F84995" w:rsidR="00F84995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F84995" w:rsidR="00F84995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XDF66717 \*charformat \* MERGEFORMAT </w:instrText>
        </w:r>
        <w:r w:rsidRPr="00F84995" w:rsidR="00F84995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[]</w:t>
        </w:r>
        <w:r w:rsidRPr="00F84995" w:rsidR="00F84995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1916BD" w:rsidRPr="00B4742F" w:rsidP="00F63EA5">
      <w:pPr>
        <w:pStyle w:val="ListParagraph"/>
        <w:numPr>
          <w:ilvl w:val="0"/>
          <w:numId w:val="31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 xml:space="preserve">Har lest og kjenner innholdet i "Til deg som har barn på Nyfødtintensiv"  </w:t>
      </w:r>
      <w:hyperlink r:id="rId6" w:history="1">
        <w:r w:rsidRPr="00B4742F">
          <w:rPr>
            <w:rStyle w:val="Hyperlink"/>
            <w:rFonts w:asciiTheme="minorHAnsi" w:hAnsiTheme="minorHAnsi" w:cstheme="minorHAnsi"/>
            <w:sz w:val="24"/>
            <w:szCs w:val="24"/>
          </w:rPr>
          <w:t>https://helse-bergen.no/avdelinger/barne-og-ungdomsklinikken/barne-og-ungdomsklinikken-nyfoddintensiv/til-deg-som-har-barn-pa-nyfoddintensiv</w:t>
        </w:r>
      </w:hyperlink>
    </w:p>
    <w:p w:rsidR="001916BD" w:rsidRPr="00B4742F" w:rsidP="001916BD">
      <w:pPr>
        <w:tabs>
          <w:tab w:val="left" w:pos="3585"/>
        </w:tabs>
        <w:rPr>
          <w:rFonts w:cstheme="minorHAnsi"/>
          <w:szCs w:val="24"/>
        </w:rPr>
      </w:pPr>
    </w:p>
    <w:p w:rsidR="001916BD" w:rsidRPr="00B4742F" w:rsidP="001916BD">
      <w:pPr>
        <w:tabs>
          <w:tab w:val="left" w:pos="3585"/>
        </w:tabs>
        <w:rPr>
          <w:rFonts w:cstheme="minorHAnsi"/>
          <w:b/>
          <w:color w:val="FF0000"/>
          <w:szCs w:val="24"/>
        </w:rPr>
      </w:pPr>
      <w:r w:rsidRPr="00B4742F">
        <w:rPr>
          <w:rFonts w:cstheme="minorHAnsi"/>
          <w:b/>
          <w:color w:val="FF0000"/>
          <w:szCs w:val="24"/>
        </w:rPr>
        <w:t xml:space="preserve">2. Avdelingens rutiner </w:t>
      </w:r>
    </w:p>
    <w:p w:rsidR="001916BD" w:rsidRPr="00B4742F" w:rsidP="001916BD">
      <w:pPr>
        <w:tabs>
          <w:tab w:val="left" w:pos="3585"/>
        </w:tabs>
        <w:rPr>
          <w:rFonts w:cstheme="minorHAnsi"/>
          <w:b/>
          <w:szCs w:val="24"/>
          <w:u w:val="single"/>
        </w:rPr>
      </w:pPr>
      <w:r w:rsidRPr="00B4742F">
        <w:rPr>
          <w:rFonts w:cstheme="minorHAnsi"/>
          <w:b/>
          <w:szCs w:val="24"/>
          <w:u w:val="single"/>
        </w:rPr>
        <w:t xml:space="preserve">Relevant litteratur: </w:t>
      </w:r>
    </w:p>
    <w:p w:rsidR="001916BD" w:rsidRPr="00B4742F" w:rsidP="001916BD">
      <w:pPr>
        <w:numPr>
          <w:ilvl w:val="0"/>
          <w:numId w:val="27"/>
        </w:numPr>
        <w:shd w:val="clear" w:color="auto" w:fill="FFFFFF"/>
        <w:spacing w:before="100" w:beforeAutospacing="1" w:after="150"/>
        <w:rPr>
          <w:rFonts w:cstheme="minorHAnsi"/>
          <w:color w:val="333333"/>
          <w:szCs w:val="24"/>
        </w:rPr>
      </w:pPr>
      <w:hyperlink r:id="rId7" w:tgtFrame="_blank" w:history="1">
        <w:r w:rsidRPr="00B4742F" w:rsidR="00727D51">
          <w:rPr>
            <w:rFonts w:cstheme="minorHAnsi"/>
            <w:color w:val="336799"/>
            <w:szCs w:val="24"/>
            <w:u w:val="single"/>
          </w:rPr>
          <w:t>Metodebok leger</w:t>
        </w:r>
      </w:hyperlink>
    </w:p>
    <w:p w:rsidR="001916BD" w:rsidRPr="00B4742F" w:rsidP="001916BD">
      <w:pPr>
        <w:tabs>
          <w:tab w:val="left" w:pos="3585"/>
        </w:tabs>
        <w:rPr>
          <w:rFonts w:cstheme="minorHAnsi"/>
          <w:b/>
          <w:szCs w:val="24"/>
          <w:u w:val="single"/>
        </w:rPr>
      </w:pPr>
      <w:r w:rsidRPr="00B4742F">
        <w:rPr>
          <w:rFonts w:cstheme="minorHAnsi"/>
          <w:b/>
          <w:szCs w:val="24"/>
          <w:u w:val="single"/>
        </w:rPr>
        <w:t xml:space="preserve">Kunnskap: </w:t>
      </w:r>
    </w:p>
    <w:p w:rsidR="001916BD" w:rsidRPr="00B4742F" w:rsidP="001916BD">
      <w:pPr>
        <w:numPr>
          <w:ilvl w:val="0"/>
          <w:numId w:val="28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 xml:space="preserve">Har lest og forstått "Vaktstart" </w:t>
      </w:r>
      <w:r w:rsidRPr="00B4742F" w:rsidR="002A6F44">
        <w:rPr>
          <w:rFonts w:cstheme="minorHAnsi"/>
          <w:color w:val="333333"/>
          <w:szCs w:val="24"/>
        </w:rPr>
        <w:t xml:space="preserve"> </w:t>
      </w:r>
      <w:r w:rsidRPr="00B4742F" w:rsidR="00E0456F">
        <w:rPr>
          <w:rFonts w:cstheme="minorHAnsi"/>
          <w:color w:val="333333"/>
          <w:szCs w:val="24"/>
        </w:rPr>
        <w:t xml:space="preserve"> </w:t>
      </w:r>
      <w:hyperlink r:id="rId8" w:tooltip="XDF27482 - dok27482.docx" w:history="1">
        <w:r w:rsidRPr="00B4742F" w:rsidR="00E0456F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E0456F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XDF27482 \*charformat \* MERGEFORMAT </w:instrText>
        </w:r>
        <w:r w:rsidRPr="00B4742F" w:rsidR="00E0456F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https://kvalitet.helse-bergen.no/docs/pub/DOK27482.htm</w:t>
        </w:r>
        <w:r w:rsidRPr="00B4742F" w:rsidR="00E0456F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F63EA5" w:rsidRPr="00B4742F" w:rsidP="001916BD">
      <w:pPr>
        <w:numPr>
          <w:ilvl w:val="0"/>
          <w:numId w:val="28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0B444E">
        <w:rPr>
          <w:rFonts w:cstheme="minorHAnsi"/>
          <w:color w:val="333333"/>
          <w:szCs w:val="24"/>
        </w:rPr>
        <w:t>Klargjøring av pasientplassen/-rommet til ny pasient</w:t>
      </w:r>
      <w:r w:rsidR="000B444E">
        <w:rPr>
          <w:rFonts w:cstheme="minorHAnsi"/>
          <w:color w:val="333333"/>
          <w:szCs w:val="24"/>
        </w:rPr>
        <w:t xml:space="preserve"> </w:t>
      </w:r>
      <w:r w:rsidRPr="000B444E">
        <w:rPr>
          <w:rFonts w:cstheme="minorHAnsi"/>
          <w:color w:val="333333"/>
          <w:szCs w:val="24"/>
        </w:rPr>
        <w:t xml:space="preserve"> </w:t>
      </w:r>
      <w:hyperlink r:id="rId9" w:tooltip="XDF66646 - dok66646.docx" w:history="1">
        <w:r w:rsidRPr="000B444E" w:rsidR="000B444E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0B444E" w:rsidR="000B444E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XDF66646 \*charformat \* MERGEFORMAT </w:instrText>
        </w:r>
        <w:r w:rsidRPr="000B444E" w:rsidR="000B444E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https://handbok.helse-bergen.no/eknet/docs/pub/dok66646.htm</w:t>
        </w:r>
        <w:r w:rsidRPr="000B444E" w:rsidR="000B444E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F63EA5" w:rsidRPr="00B4742F" w:rsidP="001916BD">
      <w:pPr>
        <w:numPr>
          <w:ilvl w:val="0"/>
          <w:numId w:val="28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</w:t>
      </w:r>
      <w:r w:rsidR="0018008C">
        <w:rPr>
          <w:rFonts w:cstheme="minorHAnsi"/>
          <w:color w:val="333333"/>
          <w:szCs w:val="24"/>
        </w:rPr>
        <w:t>r lest og forstått "H</w:t>
      </w:r>
      <w:r w:rsidRPr="00B4742F">
        <w:rPr>
          <w:rFonts w:cstheme="minorHAnsi"/>
          <w:color w:val="333333"/>
          <w:szCs w:val="24"/>
        </w:rPr>
        <w:t>ygiene</w:t>
      </w:r>
      <w:r w:rsidR="0018008C">
        <w:rPr>
          <w:rFonts w:cstheme="minorHAnsi"/>
          <w:color w:val="333333"/>
          <w:szCs w:val="24"/>
        </w:rPr>
        <w:t xml:space="preserve"> og renhold</w:t>
      </w:r>
      <w:r w:rsidRPr="00B4742F">
        <w:rPr>
          <w:rFonts w:cstheme="minorHAnsi"/>
          <w:color w:val="333333"/>
          <w:szCs w:val="24"/>
        </w:rPr>
        <w:t>"</w:t>
      </w:r>
      <w:r w:rsidRPr="00B4742F" w:rsidR="0056550D">
        <w:rPr>
          <w:rFonts w:cstheme="minorHAnsi"/>
          <w:color w:val="333333"/>
          <w:szCs w:val="24"/>
        </w:rPr>
        <w:t xml:space="preserve"> </w:t>
      </w:r>
      <w:hyperlink r:id="rId8" w:tooltip="XDF27482 - dok27482.docx" w:history="1">
        <w:r w:rsidRPr="00B4742F" w:rsidR="0056550D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56550D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XDF27482 \*charformat \* MERGEFORMAT </w:instrText>
        </w:r>
        <w:r w:rsidRPr="00B4742F" w:rsidR="0056550D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https://kvalitet.helse-bergen.no/docs/pub/DOK27482.htm</w:t>
        </w:r>
        <w:r w:rsidRPr="00B4742F" w:rsidR="0056550D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56550D" w:rsidRPr="00B4742F" w:rsidP="001916BD">
      <w:pPr>
        <w:numPr>
          <w:ilvl w:val="0"/>
          <w:numId w:val="28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lest og forstått "Screening Antibiotika resistente bakterier Nyfødtintensiv"</w:t>
      </w:r>
      <w:r w:rsidRPr="00B4742F" w:rsidR="00D338DC">
        <w:rPr>
          <w:rFonts w:cstheme="minorHAnsi"/>
          <w:color w:val="333333"/>
          <w:szCs w:val="24"/>
        </w:rPr>
        <w:t xml:space="preserve">  </w:t>
      </w:r>
      <w:hyperlink r:id="rId10" w:tooltip="XDF60264 - dok60264.docx" w:history="1">
        <w:r w:rsidRPr="00B4742F" w:rsidR="00D338DC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D338DC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XDF60264 \*charformat \* MERGEFORMAT </w:instrText>
        </w:r>
        <w:r w:rsidRPr="00B4742F" w:rsidR="00D338DC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https://kvalitet.helse-bergen.no/docs/pub/DOK60264.pdf</w:t>
        </w:r>
        <w:r w:rsidRPr="00B4742F" w:rsidR="00D338DC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1916BD" w:rsidRPr="00B4742F" w:rsidP="001916BD">
      <w:pPr>
        <w:numPr>
          <w:ilvl w:val="0"/>
          <w:numId w:val="28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 xml:space="preserve">Har lest og forstått "Øyeundersøkelse på Nyfødtintensiv og dagposten" </w:t>
      </w:r>
      <w:hyperlink r:id="rId8" w:tooltip="XDF27482 - dok27482.docx" w:history="1">
        <w:r w:rsidRPr="00B4742F" w:rsidR="006E181B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6E181B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XDF27482 \*charformat \* MERGEFORMAT </w:instrText>
        </w:r>
        <w:r w:rsidRPr="00B4742F" w:rsidR="006E181B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https://kvalitet.helse-bergen.no/docs/pub/DOK27482.htm</w:t>
        </w:r>
        <w:r w:rsidRPr="00B4742F" w:rsidR="006E181B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6E181B" w:rsidRPr="00B4742F" w:rsidP="001916BD">
      <w:pPr>
        <w:numPr>
          <w:ilvl w:val="0"/>
          <w:numId w:val="28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lest og forstått "Sjekkliste til pasientperm nyfødtintensiv</w:t>
      </w:r>
      <w:r w:rsidRPr="00B4742F" w:rsidR="00AC3EEA">
        <w:rPr>
          <w:rFonts w:cstheme="minorHAnsi"/>
          <w:color w:val="333333"/>
          <w:szCs w:val="24"/>
        </w:rPr>
        <w:t xml:space="preserve">»   </w:t>
      </w:r>
      <w:hyperlink r:id="rId11" w:tooltip="XDF59281 - dok59281.docx" w:history="1">
        <w:r w:rsidRPr="00B4742F" w:rsidR="00AC3EEA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AC3EEA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XDF59281 \*charformat \* MERGEFORMAT </w:instrText>
        </w:r>
        <w:r w:rsidRPr="00B4742F" w:rsidR="00AC3EEA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https://kvalitet.helse-bergen.no/docs/pub/DOK59281.pdf</w:t>
        </w:r>
        <w:r w:rsidRPr="00B4742F" w:rsidR="00AC3EEA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AC3EEA" w:rsidRPr="00B4742F" w:rsidP="001916BD">
      <w:pPr>
        <w:numPr>
          <w:ilvl w:val="0"/>
          <w:numId w:val="28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lest og forstått "Skyllerom arbeidsoppgaver»</w:t>
      </w:r>
      <w:r w:rsidRPr="00B4742F" w:rsidR="00F17114">
        <w:rPr>
          <w:rFonts w:cstheme="minorHAnsi"/>
          <w:color w:val="333333"/>
          <w:szCs w:val="24"/>
        </w:rPr>
        <w:t xml:space="preserve"> </w:t>
      </w:r>
      <w:hyperlink r:id="rId11" w:tooltip="XDF59281 - dok59281.docx" w:history="1">
        <w:r w:rsidRPr="00B4742F" w:rsidR="00F17114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F17114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XDF59281 \*charformat \* MERGEFORMAT </w:instrText>
        </w:r>
        <w:r w:rsidRPr="00B4742F" w:rsidR="00F17114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https://kvalitet.helse-bergen.no/docs/pub/DOK59281.pdf</w:t>
        </w:r>
        <w:r w:rsidRPr="00B4742F" w:rsidR="00F17114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  <w:r w:rsidRPr="00B4742F" w:rsidR="00F17114">
        <w:rPr>
          <w:rFonts w:cstheme="minorHAnsi"/>
          <w:color w:val="000080"/>
          <w:szCs w:val="24"/>
        </w:rPr>
        <w:t xml:space="preserve"> </w:t>
      </w:r>
    </w:p>
    <w:p w:rsidR="00F17114" w:rsidRPr="00B4742F" w:rsidP="001916BD">
      <w:pPr>
        <w:numPr>
          <w:ilvl w:val="0"/>
          <w:numId w:val="28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lest og forstått "Helsestasjon- sykepleiesammenfatning"</w:t>
      </w:r>
      <w:r w:rsidRPr="00B4742F" w:rsidR="00762AE3">
        <w:rPr>
          <w:rFonts w:cstheme="minorHAnsi"/>
          <w:color w:val="333333"/>
          <w:szCs w:val="24"/>
        </w:rPr>
        <w:t xml:space="preserve"> </w:t>
      </w:r>
      <w:hyperlink r:id="rId12" w:tooltip="XDF38303 - dok38303.docx" w:history="1">
        <w:r w:rsidRPr="00B4742F" w:rsidR="00762AE3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762AE3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XDF38303 \*charformat \* MERGEFORMAT </w:instrText>
        </w:r>
        <w:r w:rsidRPr="00B4742F" w:rsidR="00762AE3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https://kvalitet.helse-bergen.no/docs/pub/DOK38303.htm</w:t>
        </w:r>
        <w:r w:rsidRPr="00B4742F" w:rsidR="00762AE3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  <w:r w:rsidRPr="00B4742F" w:rsidR="00762AE3">
        <w:rPr>
          <w:rFonts w:cstheme="minorHAnsi"/>
          <w:color w:val="000080"/>
          <w:szCs w:val="24"/>
        </w:rPr>
        <w:t xml:space="preserve"> </w:t>
      </w:r>
    </w:p>
    <w:p w:rsidR="00762AE3" w:rsidRPr="00B4742F" w:rsidP="001916BD">
      <w:pPr>
        <w:numPr>
          <w:ilvl w:val="0"/>
          <w:numId w:val="28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 xml:space="preserve">Kjenner til prosedyren "A-vakt ved sengeenhetene" </w:t>
      </w:r>
      <w:hyperlink r:id="rId13" w:tooltip="XDF13021 - dok13021.docx" w:history="1">
        <w:r w:rsidRPr="00B4742F" w:rsidR="0095501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955018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XDF13021 \*charformat \* MERGEFORMAT </w:instrText>
        </w:r>
        <w:r w:rsidRPr="00B4742F" w:rsidR="0095501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https://kvalitet.helse-bergen.no/docs/pub/DOK13021.htm</w:t>
        </w:r>
        <w:r w:rsidRPr="00B4742F" w:rsidR="0095501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1916BD" w:rsidRPr="00B4742F" w:rsidP="001916BD">
      <w:pPr>
        <w:tabs>
          <w:tab w:val="left" w:pos="3585"/>
        </w:tabs>
        <w:rPr>
          <w:rFonts w:cstheme="minorHAnsi"/>
          <w:b/>
          <w:szCs w:val="24"/>
          <w:u w:val="single"/>
        </w:rPr>
      </w:pPr>
      <w:r w:rsidRPr="00B4742F">
        <w:rPr>
          <w:rFonts w:cstheme="minorHAnsi"/>
          <w:b/>
          <w:szCs w:val="24"/>
          <w:u w:val="single"/>
        </w:rPr>
        <w:t xml:space="preserve">Praktiske ferdigheter: </w:t>
      </w:r>
    </w:p>
    <w:p w:rsidR="001916BD" w:rsidRPr="00B4742F" w:rsidP="001916BD">
      <w:pPr>
        <w:numPr>
          <w:ilvl w:val="0"/>
          <w:numId w:val="2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screene pasienter for antibiotikaresistente bakterier i henhold til rutine</w:t>
      </w:r>
    </w:p>
    <w:p w:rsidR="00955018" w:rsidRPr="00B4742F" w:rsidP="001916BD">
      <w:pPr>
        <w:numPr>
          <w:ilvl w:val="0"/>
          <w:numId w:val="2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forberede, assistere og observere pasienter som har vært til under øyeundersøkelse</w:t>
      </w:r>
      <w:r w:rsidR="008D36D8">
        <w:rPr>
          <w:rFonts w:cstheme="minorHAnsi"/>
          <w:color w:val="333333"/>
          <w:szCs w:val="24"/>
        </w:rPr>
        <w:t xml:space="preserve"> </w:t>
      </w:r>
      <w:hyperlink r:id="rId14" w:tooltip="XDF31297 - dok31297.docx" w:history="1"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XDF31297 \*charformat \* MERGEFORMAT </w:instrText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https://kvalitet.helse-bergen.no/docs/pub/DOK31297.htm</w:t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  <w:r w:rsidRPr="00B4742F">
        <w:rPr>
          <w:rFonts w:cstheme="minorHAnsi"/>
          <w:color w:val="333333"/>
          <w:szCs w:val="24"/>
        </w:rPr>
        <w:t xml:space="preserve">  </w:t>
      </w:r>
    </w:p>
    <w:p w:rsidR="008B761E" w:rsidRPr="00B4742F" w:rsidP="008B761E">
      <w:pPr>
        <w:numPr>
          <w:ilvl w:val="0"/>
          <w:numId w:val="2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forberede pasientgjennomgang og tavlemøte ved å oppdatere "Sjekkliste for pasientperm"</w:t>
      </w:r>
    </w:p>
    <w:p w:rsidR="008B761E" w:rsidRPr="00B4742F" w:rsidP="008B761E">
      <w:pPr>
        <w:numPr>
          <w:ilvl w:val="0"/>
          <w:numId w:val="2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h</w:t>
      </w:r>
      <w:r w:rsidR="000E7B15">
        <w:rPr>
          <w:rFonts w:cstheme="minorHAnsi"/>
          <w:color w:val="333333"/>
          <w:szCs w:val="24"/>
        </w:rPr>
        <w:t xml:space="preserve">att gjennomgang med erfaren </w:t>
      </w:r>
      <w:r w:rsidRPr="00B4742F">
        <w:rPr>
          <w:rFonts w:cstheme="minorHAnsi"/>
          <w:color w:val="333333"/>
          <w:szCs w:val="24"/>
        </w:rPr>
        <w:t>pleier av kurver i pasientperm og kan føring/ overføring av kurver/ skjema</w:t>
      </w:r>
    </w:p>
    <w:p w:rsidR="008B761E" w:rsidRPr="00B4742F" w:rsidP="008B761E">
      <w:pPr>
        <w:numPr>
          <w:ilvl w:val="0"/>
          <w:numId w:val="2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opprette og oppdatere behandlingsplan i Dips</w:t>
      </w:r>
    </w:p>
    <w:p w:rsidR="008B761E" w:rsidP="008B761E">
      <w:pPr>
        <w:numPr>
          <w:ilvl w:val="0"/>
          <w:numId w:val="2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Kjenner til A-vaktsfunksjonen og vet når en skal kontakte A-vakt og når en bør kontakte andre kollegaer for praktisk hjelp.</w:t>
      </w:r>
    </w:p>
    <w:p w:rsidR="001916BD" w:rsidRPr="00B4742F" w:rsidP="001916BD">
      <w:pPr>
        <w:tabs>
          <w:tab w:val="left" w:pos="3585"/>
        </w:tabs>
        <w:rPr>
          <w:rFonts w:cstheme="minorHAnsi"/>
          <w:b/>
          <w:szCs w:val="24"/>
        </w:rPr>
      </w:pPr>
      <w:r w:rsidRPr="00B4742F">
        <w:rPr>
          <w:rFonts w:cstheme="minorHAnsi"/>
          <w:b/>
          <w:color w:val="FF0000"/>
          <w:szCs w:val="24"/>
        </w:rPr>
        <w:t>3. Nidcap og familiebasert omsorg</w:t>
      </w:r>
    </w:p>
    <w:p w:rsidR="001916BD" w:rsidRPr="00B4742F" w:rsidP="001916BD">
      <w:pPr>
        <w:tabs>
          <w:tab w:val="left" w:pos="3585"/>
        </w:tabs>
        <w:rPr>
          <w:rFonts w:cstheme="minorHAnsi"/>
          <w:b/>
          <w:szCs w:val="24"/>
          <w:u w:val="single"/>
        </w:rPr>
      </w:pPr>
      <w:r w:rsidRPr="00B4742F">
        <w:rPr>
          <w:rFonts w:cstheme="minorHAnsi"/>
          <w:b/>
          <w:szCs w:val="24"/>
          <w:u w:val="single"/>
        </w:rPr>
        <w:t xml:space="preserve">Relevant litteratur: </w:t>
      </w:r>
    </w:p>
    <w:p w:rsidR="001916BD" w:rsidRPr="00B4742F" w:rsidP="001916BD">
      <w:pPr>
        <w:numPr>
          <w:ilvl w:val="0"/>
          <w:numId w:val="26"/>
        </w:numPr>
        <w:shd w:val="clear" w:color="auto" w:fill="FFFFFF"/>
        <w:spacing w:before="100" w:beforeAutospacing="1" w:after="150"/>
        <w:rPr>
          <w:rFonts w:cstheme="minorHAnsi"/>
          <w:color w:val="333333"/>
          <w:szCs w:val="24"/>
        </w:rPr>
      </w:pPr>
      <w:hyperlink r:id="rId15" w:tgtFrame="_blank" w:history="1">
        <w:r w:rsidRPr="00B4742F" w:rsidR="00727D51">
          <w:rPr>
            <w:rFonts w:cstheme="minorHAnsi"/>
            <w:color w:val="336799"/>
            <w:szCs w:val="24"/>
            <w:u w:val="single"/>
          </w:rPr>
          <w:t>Forstå det for tidlig fødte barnet - foreldreveileder</w:t>
        </w:r>
      </w:hyperlink>
    </w:p>
    <w:p w:rsidR="001916BD" w:rsidRPr="00B4742F" w:rsidP="001916BD">
      <w:pPr>
        <w:numPr>
          <w:ilvl w:val="0"/>
          <w:numId w:val="26"/>
        </w:numPr>
        <w:shd w:val="clear" w:color="auto" w:fill="FFFFFF"/>
        <w:spacing w:before="100" w:beforeAutospacing="1" w:after="150"/>
        <w:rPr>
          <w:rFonts w:cstheme="minorHAnsi"/>
          <w:color w:val="333333"/>
          <w:szCs w:val="24"/>
        </w:rPr>
      </w:pPr>
      <w:hyperlink r:id="rId16" w:tgtFrame="_blank" w:history="1">
        <w:r w:rsidRPr="00B4742F" w:rsidR="00727D51">
          <w:rPr>
            <w:rFonts w:cstheme="minorHAnsi"/>
            <w:color w:val="336799"/>
            <w:szCs w:val="24"/>
            <w:u w:val="single"/>
          </w:rPr>
          <w:t>Foreldre/ barn dialogen</w:t>
        </w:r>
      </w:hyperlink>
    </w:p>
    <w:p w:rsidR="001916BD" w:rsidRPr="00B4742F" w:rsidP="001916BD">
      <w:pPr>
        <w:numPr>
          <w:ilvl w:val="0"/>
          <w:numId w:val="26"/>
        </w:numPr>
        <w:shd w:val="clear" w:color="auto" w:fill="FFFFFF"/>
        <w:spacing w:before="100" w:beforeAutospacing="1" w:after="150"/>
        <w:rPr>
          <w:rFonts w:cstheme="minorHAnsi"/>
          <w:color w:val="333333"/>
          <w:szCs w:val="24"/>
        </w:rPr>
      </w:pPr>
      <w:hyperlink r:id="rId17" w:tgtFrame="_blank" w:history="1">
        <w:r w:rsidRPr="00B4742F" w:rsidR="00727D51">
          <w:rPr>
            <w:rFonts w:cstheme="minorHAnsi"/>
            <w:color w:val="336799"/>
            <w:szCs w:val="24"/>
            <w:u w:val="single"/>
          </w:rPr>
          <w:t>Nidcap Federation International</w:t>
        </w:r>
      </w:hyperlink>
    </w:p>
    <w:p w:rsidR="001916BD" w:rsidRPr="00B4742F" w:rsidP="001916BD">
      <w:p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b/>
          <w:color w:val="333333"/>
          <w:szCs w:val="24"/>
          <w:u w:val="single"/>
        </w:rPr>
      </w:pPr>
      <w:r w:rsidRPr="00B4742F">
        <w:rPr>
          <w:rFonts w:cstheme="minorHAnsi"/>
          <w:b/>
          <w:szCs w:val="24"/>
          <w:u w:val="single"/>
        </w:rPr>
        <w:t xml:space="preserve">Kunnskap: </w:t>
      </w:r>
    </w:p>
    <w:p w:rsidR="001916BD" w:rsidRPr="00B4742F" w:rsidP="001916BD">
      <w:pPr>
        <w:numPr>
          <w:ilvl w:val="0"/>
          <w:numId w:val="24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Kjenner til fagprosedyren "Familebasert utviklingstilpasset omsorgsmodell -Nidcap"</w:t>
      </w:r>
      <w:r w:rsidR="002E4ADB">
        <w:rPr>
          <w:rFonts w:cstheme="minorHAnsi"/>
          <w:color w:val="333333"/>
          <w:szCs w:val="24"/>
        </w:rPr>
        <w:t xml:space="preserve"> </w:t>
      </w:r>
    </w:p>
    <w:p w:rsidR="001916BD" w:rsidRPr="00B4742F" w:rsidP="001916BD">
      <w:pPr>
        <w:numPr>
          <w:ilvl w:val="0"/>
          <w:numId w:val="24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hyperlink r:id="rId18" w:tgtFrame="_blank" w:history="1">
        <w:r w:rsidRPr="00B4742F" w:rsidR="00727D51">
          <w:rPr>
            <w:rFonts w:cstheme="minorHAnsi"/>
            <w:color w:val="0000FF"/>
            <w:szCs w:val="24"/>
            <w:u w:val="single"/>
          </w:rPr>
          <w:t>https://www.helsebiblioteket.no/fagprosedyrer/ferdige/familiesentrert-utviklingstilpasset-omsorgsmodell-nidcap</w:t>
        </w:r>
      </w:hyperlink>
    </w:p>
    <w:p w:rsidR="008B761E" w:rsidRPr="00B4742F" w:rsidP="001916BD">
      <w:pPr>
        <w:numPr>
          <w:ilvl w:val="0"/>
          <w:numId w:val="24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lest og forstått retningslinjen "NIDCAP"</w:t>
      </w:r>
      <w:r w:rsidRPr="00B4742F" w:rsidR="00C66BE1">
        <w:rPr>
          <w:rFonts w:cstheme="minorHAnsi"/>
          <w:color w:val="333333"/>
          <w:szCs w:val="24"/>
        </w:rPr>
        <w:t xml:space="preserve">  </w:t>
      </w:r>
      <w:hyperlink r:id="rId19" w:tooltip="XDF20659 - dok20659.docx" w:history="1">
        <w:r w:rsidRPr="00B4742F" w:rsidR="00C66BE1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C66BE1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XDF20659 \*charformat \* MERGEFORMAT </w:instrText>
        </w:r>
        <w:r w:rsidRPr="00B4742F" w:rsidR="00C66BE1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https://kvalitet.helse-bergen.no/docs/pub/DOK20659.htm</w:t>
        </w:r>
        <w:r w:rsidRPr="00B4742F" w:rsidR="00C66BE1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170B5F" w:rsidP="004C2954">
      <w:pPr>
        <w:numPr>
          <w:ilvl w:val="0"/>
          <w:numId w:val="24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170B5F">
        <w:rPr>
          <w:rFonts w:cstheme="minorHAnsi"/>
          <w:color w:val="333333"/>
          <w:szCs w:val="24"/>
        </w:rPr>
        <w:t xml:space="preserve">Kjenner til "Retningslinjer for uviklingsmessig omsorg"   </w:t>
      </w:r>
      <w:hyperlink r:id="rId20" w:tooltip="XDF54152 - dok54152.pdf" w:history="1">
        <w:r w:rsidRPr="00170B5F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170B5F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XDF54152 \*charformat \* MERGEFORMAT </w:instrText>
        </w:r>
        <w:r w:rsidRPr="00170B5F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[]</w:t>
        </w:r>
        <w:r w:rsidRPr="00170B5F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  <w:r w:rsidRPr="00170B5F">
        <w:rPr>
          <w:rFonts w:cstheme="minorHAnsi"/>
          <w:color w:val="333333"/>
          <w:szCs w:val="24"/>
        </w:rPr>
        <w:t xml:space="preserve"> </w:t>
      </w:r>
    </w:p>
    <w:p w:rsidR="00C66BE1" w:rsidRPr="00170B5F" w:rsidP="004C2954">
      <w:pPr>
        <w:numPr>
          <w:ilvl w:val="0"/>
          <w:numId w:val="24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170B5F">
        <w:rPr>
          <w:rFonts w:cstheme="minorHAnsi"/>
          <w:color w:val="333333"/>
          <w:szCs w:val="24"/>
        </w:rPr>
        <w:t xml:space="preserve">Kjenner til "Kenguru, hud-mot-hud-nyfødte" </w:t>
      </w:r>
      <w:hyperlink r:id="rId21" w:tgtFrame="_blank" w:history="1">
        <w:r w:rsidRPr="00170B5F">
          <w:rPr>
            <w:rFonts w:cstheme="minorHAnsi"/>
            <w:color w:val="0000FF"/>
            <w:szCs w:val="24"/>
            <w:u w:val="single"/>
          </w:rPr>
          <w:t>https://www.helsebiblioteket.no/fagprosedyrer/ferdige/kenguru-nyf%C3%B8dte</w:t>
        </w:r>
      </w:hyperlink>
    </w:p>
    <w:p w:rsidR="00C66BE1" w:rsidRPr="00B4742F" w:rsidP="00C66BE1">
      <w:pPr>
        <w:numPr>
          <w:ilvl w:val="0"/>
          <w:numId w:val="24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lest og forstått "Barn på familierom"</w:t>
      </w:r>
      <w:r w:rsidRPr="00B4742F" w:rsidR="00800ED6">
        <w:rPr>
          <w:rFonts w:cstheme="minorHAnsi"/>
          <w:color w:val="333333"/>
          <w:szCs w:val="24"/>
        </w:rPr>
        <w:t xml:space="preserve">  </w:t>
      </w:r>
      <w:hyperlink r:id="rId22" w:tooltip="XDF47996 - dok47996.docx" w:history="1">
        <w:r w:rsidRPr="00B4742F" w:rsidR="00800ED6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800ED6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XDF47996 \*charformat \* MERGEFORMAT </w:instrText>
        </w:r>
        <w:r w:rsidRPr="00B4742F" w:rsidR="00800ED6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https://kvalitet.helse-bergen.no/docs/pub/DOK47996.htm</w:t>
        </w:r>
        <w:r w:rsidRPr="00B4742F" w:rsidR="00800ED6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800ED6" w:rsidRPr="00B4742F" w:rsidP="00C66BE1">
      <w:pPr>
        <w:numPr>
          <w:ilvl w:val="0"/>
          <w:numId w:val="24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 xml:space="preserve">Kjenner til og kan bruke skjemaet "Foreldrekompetanse"  </w:t>
      </w:r>
      <w:r w:rsidRPr="00B4742F" w:rsidR="006F2C29">
        <w:rPr>
          <w:rFonts w:cstheme="minorHAnsi"/>
          <w:color w:val="333333"/>
          <w:szCs w:val="24"/>
        </w:rPr>
        <w:t xml:space="preserve"> </w:t>
      </w:r>
      <w:hyperlink r:id="rId23" w:tooltip="XDF47997 - dok47997.docx" w:history="1"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XDF47997 \*charformat \* MERGEFORMAT </w:instrText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https://kvalitet.helse-bergen.no/docs/pub/DOK47997.htm</w:t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1916BD" w:rsidRPr="00B4742F" w:rsidP="001916BD">
      <w:p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b/>
          <w:color w:val="333333"/>
          <w:szCs w:val="24"/>
          <w:u w:val="single"/>
        </w:rPr>
      </w:pPr>
      <w:r w:rsidRPr="00B4742F">
        <w:rPr>
          <w:rFonts w:cstheme="minorHAnsi"/>
          <w:b/>
          <w:szCs w:val="24"/>
          <w:u w:val="single"/>
        </w:rPr>
        <w:t xml:space="preserve">Praktiske ferdigheter: </w:t>
      </w:r>
    </w:p>
    <w:p w:rsidR="001916BD" w:rsidRPr="00B4742F" w:rsidP="001916BD">
      <w:pPr>
        <w:numPr>
          <w:ilvl w:val="0"/>
          <w:numId w:val="25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hatt veiledningsdag med Nidcap observatør</w:t>
      </w:r>
    </w:p>
    <w:p w:rsidR="006F2C29" w:rsidRPr="00B4742F" w:rsidP="006F2C29">
      <w:pPr>
        <w:numPr>
          <w:ilvl w:val="0"/>
          <w:numId w:val="25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arbeide målrettet og selvstendig basert på omsorgsmodellen "Nidcap"</w:t>
      </w:r>
    </w:p>
    <w:p w:rsidR="006F2C29" w:rsidRPr="00B4742F" w:rsidP="006F2C29">
      <w:pPr>
        <w:numPr>
          <w:ilvl w:val="0"/>
          <w:numId w:val="25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tilrettelegge for familiebasert omsorg og veilede foreldre i henhold til prinsipper definert i "Foreldreveileder"</w:t>
      </w:r>
    </w:p>
    <w:p w:rsidR="006F2C29" w:rsidRPr="00B4742F" w:rsidP="006F2C29">
      <w:pPr>
        <w:numPr>
          <w:ilvl w:val="0"/>
          <w:numId w:val="25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Kjenner til stressreduserende faktorer og kan tilrettelegge og tilpasse miljøet rundt barnet</w:t>
      </w:r>
    </w:p>
    <w:p w:rsidR="006F2C29" w:rsidRPr="00B4742F" w:rsidP="006F2C29">
      <w:pPr>
        <w:numPr>
          <w:ilvl w:val="0"/>
          <w:numId w:val="25"/>
        </w:numP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tilpasse stell, måltid og prosedyrer etter barnets søvn og våkenhet</w:t>
      </w:r>
    </w:p>
    <w:p w:rsidR="001916BD" w:rsidRPr="00B4742F" w:rsidP="001916BD">
      <w:pPr>
        <w:tabs>
          <w:tab w:val="left" w:pos="3585"/>
        </w:tabs>
        <w:rPr>
          <w:rFonts w:cstheme="minorHAnsi"/>
          <w:szCs w:val="24"/>
        </w:rPr>
      </w:pPr>
    </w:p>
    <w:p w:rsidR="001916BD" w:rsidRPr="00B4742F" w:rsidP="001916BD">
      <w:pPr>
        <w:tabs>
          <w:tab w:val="left" w:pos="3585"/>
        </w:tabs>
        <w:rPr>
          <w:rFonts w:cstheme="minorHAnsi"/>
          <w:b/>
          <w:color w:val="FF0000"/>
          <w:szCs w:val="24"/>
        </w:rPr>
      </w:pPr>
      <w:r w:rsidRPr="00B4742F">
        <w:rPr>
          <w:rFonts w:cstheme="minorHAnsi"/>
          <w:b/>
          <w:color w:val="FF0000"/>
          <w:szCs w:val="24"/>
        </w:rPr>
        <w:t>4. Åndedrett/sirkulasjon</w:t>
      </w:r>
    </w:p>
    <w:p w:rsidR="001916BD" w:rsidRPr="00B4742F" w:rsidP="001916BD">
      <w:pPr>
        <w:tabs>
          <w:tab w:val="left" w:pos="3585"/>
        </w:tabs>
        <w:rPr>
          <w:rFonts w:cstheme="minorHAnsi"/>
          <w:b/>
          <w:szCs w:val="24"/>
          <w:u w:val="single"/>
        </w:rPr>
      </w:pPr>
      <w:r w:rsidRPr="00B4742F">
        <w:rPr>
          <w:rFonts w:cstheme="minorHAnsi"/>
          <w:b/>
          <w:szCs w:val="24"/>
          <w:u w:val="single"/>
        </w:rPr>
        <w:t xml:space="preserve">Kunnskap: </w:t>
      </w:r>
    </w:p>
    <w:p w:rsidR="00C1492C" w:rsidRPr="00B4742F" w:rsidP="001916BD">
      <w:pPr>
        <w:numPr>
          <w:ilvl w:val="0"/>
          <w:numId w:val="22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Kjenner til dokumentet "</w:t>
      </w:r>
      <w:r w:rsidRPr="00250008" w:rsidR="00250008">
        <w:rPr>
          <w:rFonts w:ascii="Helvetica" w:hAnsi="Helvetica" w:cs="Helvetica"/>
          <w:sz w:val="21"/>
          <w:szCs w:val="21"/>
        </w:rPr>
        <w:t xml:space="preserve"> </w:t>
      </w:r>
      <w:r w:rsidRPr="00D02EF5" w:rsidR="00250008">
        <w:rPr>
          <w:rFonts w:ascii="Helvetica" w:hAnsi="Helvetica" w:cs="Helvetica"/>
          <w:sz w:val="21"/>
          <w:szCs w:val="21"/>
        </w:rPr>
        <w:t>Dokumentasjon, Observasjon og måling av vitale parametre av Nyfødte/premature</w:t>
      </w:r>
      <w:r w:rsidR="00250008">
        <w:rPr>
          <w:rFonts w:cstheme="minorHAnsi"/>
          <w:color w:val="333333"/>
          <w:szCs w:val="24"/>
        </w:rPr>
        <w:t xml:space="preserve">» </w:t>
      </w:r>
      <w:hyperlink r:id="rId24" w:tooltip="XDF66543 - dok66543.docx" w:history="1">
        <w:r w:rsidRPr="00F84995" w:rsidR="00F84995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F84995" w:rsidR="00F84995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XDF66543 \*charformat \* MERGEFORMAT </w:instrText>
        </w:r>
        <w:r w:rsidRPr="00F84995" w:rsidR="00F84995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https://kvalitet.helse-bergen.no/docs/pub/DOK66543.pdf</w:t>
        </w:r>
        <w:r w:rsidRPr="00F84995" w:rsidR="00F84995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8D36D8" w:rsidRPr="008D36D8" w:rsidP="008D36D8">
      <w:pPr>
        <w:numPr>
          <w:ilvl w:val="0"/>
          <w:numId w:val="22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 xml:space="preserve">Har lest og forstått "Oksygen tilpasning til Nyfødt- Flytskjema" </w:t>
      </w:r>
      <w:hyperlink r:id="rId25" w:tooltip="XDF28271 - dok28271.docx" w:history="1">
        <w:r w:rsidRP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8D36D8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XDF28271 \*charformat \* MERGEFORMAT </w:instrText>
        </w:r>
        <w:r w:rsidRP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https://kvalitet.helse-bergen.no/docs/pub/DOK28271.htm</w:t>
        </w:r>
        <w:r w:rsidRP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843C02" w:rsidRPr="00B4742F" w:rsidP="001916BD">
      <w:pPr>
        <w:numPr>
          <w:ilvl w:val="0"/>
          <w:numId w:val="22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lest og forstått "Pustestøtte - Cpap, Higflow og Oksygenbehandling", s.1, s.2 og s.5</w:t>
      </w:r>
      <w:r w:rsidRPr="00B4742F" w:rsidR="00C52D1D">
        <w:rPr>
          <w:rFonts w:cstheme="minorHAnsi"/>
          <w:color w:val="333333"/>
          <w:szCs w:val="24"/>
        </w:rPr>
        <w:t xml:space="preserve">  </w:t>
      </w:r>
      <w:hyperlink r:id="rId26" w:tooltip="XDF25172 - dok25172.docx" w:history="1">
        <w:r w:rsidRPr="00B4742F" w:rsidR="00D01D0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D01D08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XDF25172 \*charformat \* MERGEFORMAT </w:instrText>
        </w:r>
        <w:r w:rsidRPr="00B4742F" w:rsidR="00D01D0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https://kvalitet.helse-bergen.no/docs/pub/DOK25172.htm</w:t>
        </w:r>
        <w:r w:rsidRPr="00B4742F" w:rsidR="00D01D0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C52D1D" w:rsidRPr="00B4742F" w:rsidP="00C52D1D">
      <w:pPr>
        <w:numPr>
          <w:ilvl w:val="0"/>
          <w:numId w:val="22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 xml:space="preserve">Har lest og forstått "Pustestopp algoritme"  </w:t>
      </w:r>
      <w:hyperlink r:id="rId27" w:tooltip="XDF47485 - dok47485.docx" w:history="1">
        <w:r w:rsidRPr="00B4742F" w:rsidR="00D01D0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D01D08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XDF47485 \*charformat \* MERGEFORMAT </w:instrText>
        </w:r>
        <w:r w:rsidRPr="00B4742F" w:rsidR="00D01D0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https://kvalitet.helse-bergen.no/docs/pub/DOK47485.htm</w:t>
        </w:r>
        <w:r w:rsidRPr="00B4742F" w:rsidR="00D01D0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C52D1D" w:rsidRPr="00B4742F" w:rsidP="001916BD">
      <w:pPr>
        <w:numPr>
          <w:ilvl w:val="0"/>
          <w:numId w:val="22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lest og forstått "Times observasjon"</w:t>
      </w:r>
      <w:r w:rsidRPr="00B4742F" w:rsidR="00C56BC3">
        <w:rPr>
          <w:rFonts w:cstheme="minorHAnsi"/>
          <w:color w:val="333333"/>
          <w:szCs w:val="24"/>
        </w:rPr>
        <w:t xml:space="preserve">  </w:t>
      </w:r>
      <w:hyperlink r:id="rId28" w:tooltip="XDF65209 - dok65209.docx" w:history="1">
        <w:r w:rsidRPr="00B4742F" w:rsidR="00C56BC3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C56BC3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XDF65209 \*charformat \* MERGEFORMAT </w:instrText>
        </w:r>
        <w:r w:rsidRPr="00B4742F" w:rsidR="00C56BC3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https://kvalitet.helse-bergen.no/docs/pub/DOK65209.pdf</w:t>
        </w:r>
        <w:r w:rsidRPr="00B4742F" w:rsidR="00C56BC3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C56BC3" w:rsidRPr="00B4742F" w:rsidP="001916BD">
      <w:pPr>
        <w:numPr>
          <w:ilvl w:val="0"/>
          <w:numId w:val="22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 xml:space="preserve">Kjenner til "Alvorlig infeksjon hos barn og unge - utredning og behandling" (utarbeidet av Med.4, men også relevant for nyfødte) </w:t>
      </w:r>
      <w:hyperlink r:id="rId29" w:tooltip="XDF34194 - dok34194.docx" w:history="1">
        <w:r w:rsidRPr="00B4742F" w:rsidR="009E125D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9E125D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XDF34194 \*charformat \* MERGEFORMAT </w:instrText>
        </w:r>
        <w:r w:rsidRPr="00B4742F" w:rsidR="009E125D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https://kvalitet.helse-bergen.no/docs/pub/DOK34194.htm</w:t>
        </w:r>
        <w:r w:rsidRPr="00B4742F" w:rsidR="009E125D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F84995" w:rsidP="001916BD">
      <w:pPr>
        <w:tabs>
          <w:tab w:val="left" w:pos="3585"/>
        </w:tabs>
        <w:rPr>
          <w:rFonts w:cstheme="minorHAnsi"/>
          <w:b/>
          <w:szCs w:val="24"/>
          <w:u w:val="single"/>
        </w:rPr>
      </w:pPr>
    </w:p>
    <w:p w:rsidR="001916BD" w:rsidRPr="00B4742F" w:rsidP="001916BD">
      <w:pPr>
        <w:tabs>
          <w:tab w:val="left" w:pos="3585"/>
        </w:tabs>
        <w:rPr>
          <w:rFonts w:cstheme="minorHAnsi"/>
          <w:b/>
          <w:szCs w:val="24"/>
          <w:u w:val="single"/>
        </w:rPr>
      </w:pPr>
      <w:r w:rsidRPr="00B4742F">
        <w:rPr>
          <w:rFonts w:cstheme="minorHAnsi"/>
          <w:b/>
          <w:szCs w:val="24"/>
          <w:u w:val="single"/>
        </w:rPr>
        <w:t xml:space="preserve">Praktiske ferdigheter: </w:t>
      </w:r>
    </w:p>
    <w:p w:rsidR="001916BD" w:rsidRPr="00B4742F" w:rsidP="001916BD">
      <w:pPr>
        <w:numPr>
          <w:ilvl w:val="0"/>
          <w:numId w:val="23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observere og dokumentere respirasjon, sirkulasjon, blodtrykk og temperatur hos det nyfødte barnet</w:t>
      </w:r>
    </w:p>
    <w:p w:rsidR="009E125D" w:rsidRPr="00B4742F" w:rsidP="009E125D">
      <w:pPr>
        <w:numPr>
          <w:ilvl w:val="0"/>
          <w:numId w:val="23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observert normal/ uno</w:t>
      </w:r>
      <w:r w:rsidR="000E7B15">
        <w:rPr>
          <w:rFonts w:cstheme="minorHAnsi"/>
          <w:color w:val="333333"/>
          <w:szCs w:val="24"/>
        </w:rPr>
        <w:t>r</w:t>
      </w:r>
      <w:r w:rsidRPr="00B4742F">
        <w:rPr>
          <w:rFonts w:cstheme="minorHAnsi"/>
          <w:color w:val="333333"/>
          <w:szCs w:val="24"/>
        </w:rPr>
        <w:t>mal respirasjon sammen med erfaren pleier og kan gjenkjenne tegn på respirasjonsbesvær</w:t>
      </w:r>
    </w:p>
    <w:p w:rsidR="009E125D" w:rsidRPr="00B4742F" w:rsidP="009E125D">
      <w:pPr>
        <w:numPr>
          <w:ilvl w:val="0"/>
          <w:numId w:val="23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administrere oksygen til nyfødte via trakt og nesekateter i henhold til retningslinje og kan indikasjon for å starte/ øke/ redusere/seponere oksygenbehandling</w:t>
      </w:r>
    </w:p>
    <w:p w:rsidR="009E125D" w:rsidRPr="00B4742F" w:rsidP="009E125D">
      <w:pPr>
        <w:numPr>
          <w:ilvl w:val="0"/>
          <w:numId w:val="23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observere, dokumentere og iverksette tiltak i forhold til hudfarge og kapillærfylling</w:t>
      </w:r>
    </w:p>
    <w:p w:rsidR="009E125D" w:rsidRPr="00B4742F" w:rsidP="009E125D">
      <w:pPr>
        <w:numPr>
          <w:ilvl w:val="0"/>
          <w:numId w:val="23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gjenkjenne tegn på sirkulasjonssvikt og hypovolemi hos nyfødte</w:t>
      </w:r>
    </w:p>
    <w:p w:rsidR="009E125D" w:rsidRPr="00B4742F" w:rsidP="009E125D">
      <w:pPr>
        <w:numPr>
          <w:ilvl w:val="0"/>
          <w:numId w:val="23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trent på apnoehåndtering og bagget på dukke med erfaren sykepleier</w:t>
      </w:r>
    </w:p>
    <w:p w:rsidR="009E125D" w:rsidRPr="00B4742F" w:rsidP="009E125D">
      <w:pPr>
        <w:numPr>
          <w:ilvl w:val="0"/>
          <w:numId w:val="23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selvstendig iverksette nødvendige tiltak ved apnoe og tilkalle hjelp</w:t>
      </w:r>
    </w:p>
    <w:p w:rsidR="009E125D" w:rsidRPr="00B4742F" w:rsidP="009E125D">
      <w:pPr>
        <w:numPr>
          <w:ilvl w:val="0"/>
          <w:numId w:val="23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gjenkjenne tegn på alvorlig infeksjon hos nyfødte</w:t>
      </w:r>
    </w:p>
    <w:p w:rsidR="009E125D" w:rsidRPr="00B4742F" w:rsidP="009E125D">
      <w:pPr>
        <w:numPr>
          <w:ilvl w:val="0"/>
          <w:numId w:val="23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starte/ seponere behandling med vannseng</w:t>
      </w:r>
    </w:p>
    <w:p w:rsidR="009E125D" w:rsidRPr="00B4742F" w:rsidP="009E125D">
      <w:pPr>
        <w:numPr>
          <w:ilvl w:val="0"/>
          <w:numId w:val="23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ha ansvar for barn i kuvøse</w:t>
      </w:r>
    </w:p>
    <w:p w:rsidR="009E125D" w:rsidRPr="00B4742F" w:rsidP="009E125D">
      <w:pPr>
        <w:numPr>
          <w:ilvl w:val="0"/>
          <w:numId w:val="23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observere og dokumentere barnets urinproduksjon, mengde, farge, lukt</w:t>
      </w:r>
    </w:p>
    <w:p w:rsidR="001916BD" w:rsidRPr="00B4742F" w:rsidP="001916BD">
      <w:pPr>
        <w:tabs>
          <w:tab w:val="left" w:pos="3585"/>
        </w:tabs>
        <w:rPr>
          <w:rFonts w:cstheme="minorHAnsi"/>
          <w:b/>
          <w:color w:val="FF0000"/>
          <w:szCs w:val="24"/>
        </w:rPr>
      </w:pPr>
      <w:r w:rsidRPr="00B4742F">
        <w:rPr>
          <w:rFonts w:cstheme="minorHAnsi"/>
          <w:b/>
          <w:color w:val="FF0000"/>
          <w:szCs w:val="24"/>
        </w:rPr>
        <w:t>5. Ernæring og væskebalanse</w:t>
      </w:r>
    </w:p>
    <w:p w:rsidR="001916BD" w:rsidRPr="00B4742F" w:rsidP="001916BD">
      <w:pPr>
        <w:tabs>
          <w:tab w:val="left" w:pos="3585"/>
        </w:tabs>
        <w:rPr>
          <w:rFonts w:cstheme="minorHAnsi"/>
          <w:b/>
          <w:szCs w:val="24"/>
          <w:u w:val="single"/>
        </w:rPr>
      </w:pPr>
      <w:r w:rsidRPr="00B4742F">
        <w:rPr>
          <w:rFonts w:cstheme="minorHAnsi"/>
          <w:b/>
          <w:szCs w:val="24"/>
          <w:u w:val="single"/>
        </w:rPr>
        <w:t xml:space="preserve">Kunnskap: </w:t>
      </w:r>
    </w:p>
    <w:p w:rsidR="001916BD" w:rsidRPr="00B4742F" w:rsidP="001916BD">
      <w:pPr>
        <w:numPr>
          <w:ilvl w:val="0"/>
          <w:numId w:val="21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Kjenner prosedyren "Væskebehandling av nyfødte"</w:t>
      </w:r>
      <w:r w:rsidRPr="00B4742F" w:rsidR="0007602F">
        <w:rPr>
          <w:rFonts w:cstheme="minorHAnsi"/>
          <w:color w:val="333333"/>
          <w:szCs w:val="24"/>
        </w:rPr>
        <w:t xml:space="preserve">  </w:t>
      </w:r>
      <w:hyperlink r:id="rId30" w:tooltip="XDF23803 - dok23803.docx" w:history="1">
        <w:r w:rsidRPr="00B4742F" w:rsidR="0007602F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07602F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XDF23803 \*charformat \* MERGEFORMAT </w:instrText>
        </w:r>
        <w:r w:rsidRPr="00B4742F" w:rsidR="0007602F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https://kvalitet.helse-bergen.no/docs/pub/DOK23803.htm</w:t>
        </w:r>
        <w:r w:rsidRPr="00B4742F" w:rsidR="0007602F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1916BD" w:rsidRPr="00B4742F" w:rsidP="00045C7F">
      <w:pPr>
        <w:numPr>
          <w:ilvl w:val="0"/>
          <w:numId w:val="21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 xml:space="preserve">Har lest og forstått prosedyren "PVK-stell" </w:t>
      </w:r>
      <w:hyperlink r:id="rId31" w:tooltip="XDF42766 - dok42766.docx" w:history="1"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XDF42766 \*charformat \* MERGEFORMAT </w:instrText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https://kvalitet.helse-bergen.no/docs/pub/DOK42766.pdf</w:t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1916BD" w:rsidRPr="00B4742F" w:rsidP="001916BD">
      <w:pPr>
        <w:tabs>
          <w:tab w:val="left" w:pos="3585"/>
        </w:tabs>
        <w:rPr>
          <w:rFonts w:cstheme="minorHAnsi"/>
          <w:b/>
          <w:szCs w:val="24"/>
          <w:u w:val="single"/>
        </w:rPr>
      </w:pPr>
      <w:r w:rsidRPr="00B4742F">
        <w:rPr>
          <w:rFonts w:cstheme="minorHAnsi"/>
          <w:b/>
          <w:szCs w:val="24"/>
          <w:u w:val="single"/>
        </w:rPr>
        <w:t xml:space="preserve">Praktiske ferdigheter: </w:t>
      </w:r>
    </w:p>
    <w:p w:rsidR="001916BD" w:rsidRPr="00B4742F" w:rsidP="00045C7F">
      <w:pPr>
        <w:pStyle w:val="ListParagraph"/>
        <w:numPr>
          <w:ilvl w:val="0"/>
          <w:numId w:val="21"/>
        </w:numPr>
        <w:tabs>
          <w:tab w:val="left" w:pos="3585"/>
        </w:tabs>
        <w:rPr>
          <w:rFonts w:cstheme="minorHAnsi"/>
          <w:szCs w:val="24"/>
        </w:rPr>
      </w:pPr>
      <w:r w:rsidRPr="00B4742F">
        <w:rPr>
          <w:rStyle w:val="checkbox-label-text"/>
          <w:rFonts w:cstheme="minorHAnsi"/>
          <w:color w:val="333333"/>
          <w:szCs w:val="24"/>
          <w:shd w:val="clear" w:color="auto" w:fill="FFFFFF"/>
        </w:rPr>
        <w:t>Kan regne ut og vurdere barnets væskebalanse og dokumentere dette i oversiktskurven</w:t>
      </w:r>
    </w:p>
    <w:p w:rsidR="001916BD" w:rsidRPr="00B4742F" w:rsidP="001916BD">
      <w:pPr>
        <w:tabs>
          <w:tab w:val="left" w:pos="3585"/>
        </w:tabs>
        <w:rPr>
          <w:rFonts w:cstheme="minorHAnsi"/>
          <w:szCs w:val="24"/>
        </w:rPr>
      </w:pPr>
    </w:p>
    <w:p w:rsidR="001916BD" w:rsidRPr="00B4742F" w:rsidP="001916BD">
      <w:pPr>
        <w:tabs>
          <w:tab w:val="left" w:pos="3585"/>
        </w:tabs>
        <w:rPr>
          <w:rFonts w:cstheme="minorHAnsi"/>
          <w:b/>
          <w:color w:val="FF0000"/>
          <w:szCs w:val="24"/>
        </w:rPr>
      </w:pPr>
      <w:r w:rsidRPr="00B4742F">
        <w:rPr>
          <w:rFonts w:cstheme="minorHAnsi"/>
          <w:b/>
          <w:color w:val="FF0000"/>
          <w:szCs w:val="24"/>
        </w:rPr>
        <w:t>6. Amming, melkeproduksjon og ernæring</w:t>
      </w:r>
    </w:p>
    <w:p w:rsidR="00383708" w:rsidP="001916BD">
      <w:pPr>
        <w:tabs>
          <w:tab w:val="left" w:pos="3585"/>
        </w:tabs>
        <w:rPr>
          <w:rFonts w:cstheme="minorHAnsi"/>
          <w:b/>
          <w:color w:val="000000" w:themeColor="text1"/>
          <w:szCs w:val="24"/>
          <w:u w:val="single"/>
        </w:rPr>
      </w:pPr>
    </w:p>
    <w:p w:rsidR="001916BD" w:rsidP="001916BD">
      <w:pPr>
        <w:tabs>
          <w:tab w:val="left" w:pos="3585"/>
        </w:tabs>
        <w:rPr>
          <w:rFonts w:cstheme="minorHAnsi"/>
          <w:b/>
          <w:color w:val="000000" w:themeColor="text1"/>
          <w:szCs w:val="24"/>
          <w:u w:val="single"/>
        </w:rPr>
      </w:pPr>
      <w:r w:rsidRPr="00B4742F">
        <w:rPr>
          <w:rFonts w:cstheme="minorHAnsi"/>
          <w:b/>
          <w:color w:val="000000" w:themeColor="text1"/>
          <w:szCs w:val="24"/>
          <w:u w:val="single"/>
        </w:rPr>
        <w:t>Relevant litteratur:</w:t>
      </w:r>
    </w:p>
    <w:p w:rsidR="00383708" w:rsidRPr="00383708" w:rsidP="001916BD">
      <w:pPr>
        <w:tabs>
          <w:tab w:val="left" w:pos="3585"/>
        </w:tabs>
        <w:rPr>
          <w:sz w:val="20"/>
        </w:rPr>
      </w:pPr>
      <w:hyperlink r:id="rId32" w:history="1">
        <w:r w:rsidRPr="00383708" w:rsidR="00E4772D">
          <w:rPr>
            <w:rStyle w:val="Hyperlink"/>
            <w:sz w:val="20"/>
          </w:rPr>
          <w:t>Nasjonal kompetansetjeneste for amming (NKA) - Oslo universitetssykehus (oslo-universitetssykehus.no)</w:t>
        </w:r>
      </w:hyperlink>
    </w:p>
    <w:p w:rsidR="00383708" w:rsidRPr="00B4742F" w:rsidP="001916BD">
      <w:pPr>
        <w:tabs>
          <w:tab w:val="left" w:pos="3585"/>
        </w:tabs>
        <w:rPr>
          <w:rFonts w:cstheme="minorHAnsi"/>
          <w:b/>
          <w:color w:val="000000" w:themeColor="text1"/>
          <w:szCs w:val="24"/>
          <w:u w:val="single"/>
        </w:rPr>
      </w:pPr>
    </w:p>
    <w:p w:rsidR="001916BD" w:rsidRPr="00B4742F" w:rsidP="001916BD">
      <w:pPr>
        <w:tabs>
          <w:tab w:val="left" w:pos="3585"/>
        </w:tabs>
        <w:rPr>
          <w:rFonts w:cstheme="minorHAnsi"/>
          <w:color w:val="FF0000"/>
          <w:szCs w:val="24"/>
        </w:rPr>
      </w:pPr>
      <w:hyperlink r:id="rId33" w:history="1">
        <w:r w:rsidRPr="00B4742F" w:rsidR="00727D51">
          <w:rPr>
            <w:rStyle w:val="Hyperlink"/>
            <w:rFonts w:asciiTheme="minorHAnsi" w:hAnsiTheme="minorHAnsi" w:cstheme="minorHAnsi"/>
            <w:sz w:val="24"/>
            <w:szCs w:val="24"/>
          </w:rPr>
          <w:t>https://oslo-universitetssykehus.no/seksjon/Nasjonal-kompetansetjeneste-for-amming/Documents/Amming%20av%20barn%20med%20spesielle%20behov%20(A-PH).pdf</w:t>
        </w:r>
      </w:hyperlink>
    </w:p>
    <w:p w:rsidR="00045C7F" w:rsidP="001916BD">
      <w:pPr>
        <w:tabs>
          <w:tab w:val="left" w:pos="3585"/>
        </w:tabs>
        <w:rPr>
          <w:rFonts w:cstheme="minorHAnsi"/>
          <w:color w:val="FF0000"/>
          <w:szCs w:val="24"/>
        </w:rPr>
      </w:pPr>
    </w:p>
    <w:p w:rsidR="00383708" w:rsidP="001916BD">
      <w:pPr>
        <w:tabs>
          <w:tab w:val="left" w:pos="3585"/>
        </w:tabs>
        <w:rPr>
          <w:sz w:val="22"/>
          <w:szCs w:val="22"/>
        </w:rPr>
      </w:pPr>
      <w:hyperlink r:id="rId34" w:history="1">
        <w:r w:rsidRPr="00383708" w:rsidR="00E4772D">
          <w:rPr>
            <w:rStyle w:val="Hyperlink"/>
            <w:sz w:val="22"/>
            <w:szCs w:val="22"/>
          </w:rPr>
          <w:t>Amming og spedbarnsernæring det første året - helsenorge.no</w:t>
        </w:r>
      </w:hyperlink>
    </w:p>
    <w:p w:rsidR="00383708" w:rsidRPr="00383708" w:rsidP="001916BD">
      <w:pPr>
        <w:tabs>
          <w:tab w:val="left" w:pos="3585"/>
        </w:tabs>
        <w:rPr>
          <w:sz w:val="22"/>
          <w:szCs w:val="22"/>
        </w:rPr>
      </w:pPr>
    </w:p>
    <w:p w:rsidR="00383708" w:rsidRPr="00B4742F" w:rsidP="001916BD">
      <w:pPr>
        <w:tabs>
          <w:tab w:val="left" w:pos="3585"/>
        </w:tabs>
        <w:rPr>
          <w:rFonts w:cstheme="minorHAnsi"/>
          <w:szCs w:val="24"/>
          <w:u w:val="single"/>
        </w:rPr>
      </w:pPr>
    </w:p>
    <w:p w:rsidR="001916BD" w:rsidRPr="00B4742F" w:rsidP="001916BD">
      <w:pPr>
        <w:tabs>
          <w:tab w:val="left" w:pos="3585"/>
        </w:tabs>
        <w:rPr>
          <w:rFonts w:cstheme="minorHAnsi"/>
          <w:b/>
          <w:szCs w:val="24"/>
          <w:u w:val="single"/>
        </w:rPr>
      </w:pPr>
      <w:r w:rsidRPr="00B4742F">
        <w:rPr>
          <w:rFonts w:cstheme="minorHAnsi"/>
          <w:b/>
          <w:szCs w:val="24"/>
          <w:u w:val="single"/>
        </w:rPr>
        <w:t>Kunnskap:</w:t>
      </w:r>
    </w:p>
    <w:p w:rsidR="001916BD" w:rsidRPr="00B4742F" w:rsidP="001916BD">
      <w:pPr>
        <w:numPr>
          <w:ilvl w:val="0"/>
          <w:numId w:val="1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lest og forstått "Amming - overordnede retningslinjer BUK"</w:t>
      </w:r>
      <w:r w:rsidRPr="00B4742F" w:rsidR="00AF7146">
        <w:rPr>
          <w:rFonts w:cstheme="minorHAnsi"/>
          <w:color w:val="333333"/>
          <w:szCs w:val="24"/>
        </w:rPr>
        <w:t xml:space="preserve"> </w:t>
      </w:r>
      <w:hyperlink r:id="rId35" w:tooltip="XDF59020 - dok59020.docx" w:history="1">
        <w:r w:rsidRPr="00B4742F" w:rsidR="0065697E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65697E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XDF59020 \*charformat \* MERGEFORMAT </w:instrText>
        </w:r>
        <w:r w:rsidRPr="00B4742F" w:rsidR="0065697E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https://handbok.helse-bergen.no/docs/pub/DOK59020.pdf</w:t>
        </w:r>
        <w:r w:rsidRPr="00B4742F" w:rsidR="0065697E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AF7146" w:rsidRPr="00B4742F" w:rsidP="00AF7146">
      <w:pPr>
        <w:numPr>
          <w:ilvl w:val="0"/>
          <w:numId w:val="1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lest og forstått "Ammeveiledning"</w:t>
      </w:r>
      <w:r w:rsidRPr="00B4742F" w:rsidR="0065697E">
        <w:rPr>
          <w:rFonts w:cstheme="minorHAnsi"/>
          <w:color w:val="333333"/>
          <w:szCs w:val="24"/>
        </w:rPr>
        <w:t xml:space="preserve">   </w:t>
      </w:r>
      <w:hyperlink r:id="rId36" w:tooltip="XDF59098 - dok59098.docx" w:history="1">
        <w:r w:rsidRPr="00B4742F" w:rsidR="0065697E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65697E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XDF59098 \*charformat \* MERGEFORMAT </w:instrText>
        </w:r>
        <w:r w:rsidRPr="00B4742F" w:rsidR="0065697E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https://handbok.helse-bergen.no/docs/pub/DOK59098.pdf</w:t>
        </w:r>
        <w:r w:rsidRPr="00B4742F" w:rsidR="0065697E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65697E" w:rsidRPr="00B4742F" w:rsidP="00AF7146">
      <w:pPr>
        <w:numPr>
          <w:ilvl w:val="0"/>
          <w:numId w:val="1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lest og forstått "Ammeprosedyre"</w:t>
      </w:r>
      <w:r w:rsidRPr="00B4742F" w:rsidR="00532734">
        <w:rPr>
          <w:rFonts w:cstheme="minorHAnsi"/>
          <w:color w:val="333333"/>
          <w:szCs w:val="24"/>
        </w:rPr>
        <w:t xml:space="preserve">  </w:t>
      </w:r>
      <w:hyperlink r:id="rId37" w:tooltip="XDF59019 - dok59019.docx" w:history="1"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XDF59019 \*charformat \* MERGEFORMAT </w:instrText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https://handbok.helse-bergen.no/docs/pub/DOK59019.pdf</w:t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0741D4" w:rsidRPr="00B4742F" w:rsidP="00AF7146">
      <w:pPr>
        <w:numPr>
          <w:ilvl w:val="0"/>
          <w:numId w:val="1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lest og forstått "Amming med brystskjold"</w:t>
      </w:r>
      <w:r w:rsidRPr="00B4742F" w:rsidR="00A778C7">
        <w:rPr>
          <w:rFonts w:cstheme="minorHAnsi"/>
          <w:color w:val="333333"/>
          <w:szCs w:val="24"/>
        </w:rPr>
        <w:t xml:space="preserve"> </w:t>
      </w:r>
      <w:hyperlink r:id="rId38" w:tooltip="XDF11806 - dok11806.docx" w:history="1">
        <w:r w:rsidRPr="00B4742F" w:rsidR="00A778C7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A778C7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XDF11806 \*charformat \* MERGEFORMAT </w:instrText>
        </w:r>
        <w:r w:rsidRPr="00B4742F" w:rsidR="00A778C7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https://handbok.helse-bergen.no/docs/pub/dok11806.htm</w:t>
        </w:r>
        <w:r w:rsidRPr="00B4742F" w:rsidR="00A778C7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A778C7" w:rsidRPr="00B4742F" w:rsidP="00A778C7">
      <w:pPr>
        <w:numPr>
          <w:ilvl w:val="0"/>
          <w:numId w:val="1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lest og forstått "Melkeproduksjon - overordnede retningslinjer BUK"</w:t>
      </w:r>
      <w:r w:rsidRPr="00B4742F" w:rsidR="00A8457D">
        <w:rPr>
          <w:rFonts w:cstheme="minorHAnsi"/>
          <w:color w:val="333333"/>
          <w:szCs w:val="24"/>
        </w:rPr>
        <w:t xml:space="preserve">  </w:t>
      </w:r>
      <w:hyperlink r:id="rId39" w:tooltip="XDF59023 - dok59023.docx" w:history="1">
        <w:r w:rsidRPr="00B4742F" w:rsidR="00A8457D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A8457D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XDF59023 \*charformat \* MERGEFORMAT </w:instrText>
        </w:r>
        <w:r w:rsidRPr="00B4742F" w:rsidR="00A8457D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https://handbok.helse-bergen.no/docs/pub/DOK59023.pdf</w:t>
        </w:r>
        <w:r w:rsidRPr="00B4742F" w:rsidR="00A8457D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A8457D" w:rsidRPr="00B4742F" w:rsidP="00A8457D">
      <w:pPr>
        <w:numPr>
          <w:ilvl w:val="0"/>
          <w:numId w:val="1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 xml:space="preserve">Har lest og forstått "Melkeproduksjon, håndmelking og pumping med elektrisk pumpe" </w:t>
      </w:r>
      <w:r w:rsidRPr="00B4742F" w:rsidR="00F77EA9">
        <w:rPr>
          <w:rFonts w:cstheme="minorHAnsi"/>
          <w:color w:val="333333"/>
          <w:szCs w:val="24"/>
        </w:rPr>
        <w:t xml:space="preserve"> </w:t>
      </w:r>
      <w:hyperlink r:id="rId40" w:tooltip="XDF12767 - dok12767.docx" w:history="1"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XDF12767 \*charformat \* MERGEFORMAT </w:instrText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https://handbok.helse-bergen.no/docs/pub/dok12767.htm</w:t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1916BD" w:rsidRPr="00B4742F" w:rsidP="001916BD">
      <w:pPr>
        <w:numPr>
          <w:ilvl w:val="0"/>
          <w:numId w:val="1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 xml:space="preserve">Kjenner retningslinjer for oppbevaring av morsmelk  </w:t>
      </w:r>
      <w:r w:rsidRPr="00B4742F" w:rsidR="00E82FDA">
        <w:rPr>
          <w:rFonts w:cstheme="minorHAnsi"/>
          <w:color w:val="333333"/>
          <w:szCs w:val="24"/>
        </w:rPr>
        <w:t xml:space="preserve"> </w:t>
      </w:r>
      <w:hyperlink r:id="rId41" w:tooltip="XDF65241 - dok65241.docx" w:history="1">
        <w:r w:rsidRPr="00B4742F" w:rsidR="00E82FDA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E82FDA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XDF65241 \*charformat \* MERGEFORMAT </w:instrText>
        </w:r>
        <w:r w:rsidRPr="00B4742F" w:rsidR="00E82FDA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[]</w:t>
        </w:r>
        <w:r w:rsidRPr="00B4742F" w:rsidR="00E82FDA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E82FDA" w:rsidRPr="00B4742F" w:rsidP="00E82FDA">
      <w:pPr>
        <w:numPr>
          <w:ilvl w:val="0"/>
          <w:numId w:val="1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 xml:space="preserve">Har lest og forstått prosedyren "Ernæring og sondeprosedyre" </w:t>
      </w:r>
      <w:r w:rsidRPr="00B4742F" w:rsidR="009C043D">
        <w:rPr>
          <w:rFonts w:cstheme="minorHAnsi"/>
          <w:color w:val="333333"/>
          <w:szCs w:val="24"/>
        </w:rPr>
        <w:t xml:space="preserve"> </w:t>
      </w:r>
      <w:hyperlink r:id="rId42" w:tooltip="XDF63972 - dok63972.docx" w:history="1">
        <w:r w:rsidRPr="00B4742F" w:rsidR="009C043D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9C043D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XDF63972 \*charformat \* MERGEFORMAT </w:instrText>
        </w:r>
        <w:r w:rsidRPr="00B4742F" w:rsidR="009C043D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https://kvalitet.helse-bergen.no/docs/pub/DOK63972.pdf</w:t>
        </w:r>
        <w:r w:rsidRPr="00B4742F" w:rsidR="009C043D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  <w:r w:rsidRPr="00B4742F" w:rsidR="009C043D">
        <w:rPr>
          <w:rFonts w:cstheme="minorHAnsi"/>
          <w:color w:val="000080"/>
          <w:szCs w:val="24"/>
        </w:rPr>
        <w:t xml:space="preserve"> </w:t>
      </w:r>
    </w:p>
    <w:p w:rsidR="009C043D" w:rsidRPr="00B4742F" w:rsidP="00E82FDA">
      <w:pPr>
        <w:numPr>
          <w:ilvl w:val="0"/>
          <w:numId w:val="1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lest og forstått prosedyren "E</w:t>
      </w:r>
      <w:r w:rsidR="0018008C">
        <w:rPr>
          <w:rFonts w:cstheme="minorHAnsi"/>
          <w:color w:val="333333"/>
          <w:szCs w:val="24"/>
        </w:rPr>
        <w:t>nteral e</w:t>
      </w:r>
      <w:r w:rsidRPr="00B4742F">
        <w:rPr>
          <w:rFonts w:cstheme="minorHAnsi"/>
          <w:color w:val="333333"/>
          <w:szCs w:val="24"/>
        </w:rPr>
        <w:t>rnæring</w:t>
      </w:r>
      <w:r w:rsidR="0018008C">
        <w:rPr>
          <w:rFonts w:cstheme="minorHAnsi"/>
          <w:color w:val="333333"/>
          <w:szCs w:val="24"/>
        </w:rPr>
        <w:t xml:space="preserve"> av nyfødte</w:t>
      </w:r>
      <w:r w:rsidRPr="00B4742F">
        <w:rPr>
          <w:rFonts w:cstheme="minorHAnsi"/>
          <w:color w:val="333333"/>
          <w:szCs w:val="24"/>
        </w:rPr>
        <w:t>"</w:t>
      </w:r>
      <w:r w:rsidR="00854B34">
        <w:rPr>
          <w:rFonts w:cstheme="minorHAnsi"/>
          <w:color w:val="333333"/>
          <w:szCs w:val="24"/>
        </w:rPr>
        <w:t xml:space="preserve"> </w:t>
      </w:r>
      <w:hyperlink r:id="rId43" w:tooltip="XDF66370 - dok66370.docx" w:history="1">
        <w:r w:rsidRPr="00854B34" w:rsidR="00854B34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854B34" w:rsidR="00854B34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XDF66370 \*charformat \* MERGEFORMAT </w:instrText>
        </w:r>
        <w:r w:rsidRPr="00854B34" w:rsidR="00854B34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854B34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https://kvalitet.helse-bergen.no/docs/pub/DOK66370.htm</w:t>
        </w:r>
        <w:r w:rsidRPr="00854B34" w:rsidR="00854B34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9C043D" w:rsidRPr="00B4742F" w:rsidP="009C043D">
      <w:pPr>
        <w:numPr>
          <w:ilvl w:val="0"/>
          <w:numId w:val="1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lest og forstått "Prosedyre for morsmelkmottaket"</w:t>
      </w:r>
      <w:r w:rsidRPr="00B4742F" w:rsidR="00485D64">
        <w:rPr>
          <w:rFonts w:cstheme="minorHAnsi"/>
          <w:color w:val="333333"/>
          <w:szCs w:val="24"/>
        </w:rPr>
        <w:t xml:space="preserve">  </w:t>
      </w:r>
      <w:hyperlink r:id="rId44" w:tooltip="XDF50447 - dok50447.docx" w:history="1">
        <w:r w:rsidRPr="00B4742F" w:rsidR="00485D64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485D64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XDF50447 \*charformat \* MERGEFORMAT </w:instrText>
        </w:r>
        <w:r w:rsidRPr="00B4742F" w:rsidR="00485D64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[]</w:t>
        </w:r>
        <w:r w:rsidRPr="00B4742F" w:rsidR="00485D64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485D64" w:rsidRPr="00B4742F" w:rsidP="009C043D">
      <w:pPr>
        <w:numPr>
          <w:ilvl w:val="0"/>
          <w:numId w:val="1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 xml:space="preserve">Har lest og forstått "Tilskudd vitamin/ jern ved utreise"  </w:t>
      </w:r>
      <w:hyperlink r:id="rId45" w:tooltip="XDF50414 - dok50414.docx" w:history="1">
        <w:r w:rsidRPr="00B4742F" w:rsidR="00A31A06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A31A06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XDF50414 \*charformat \* MERGEFORMAT </w:instrText>
        </w:r>
        <w:r w:rsidRPr="00B4742F" w:rsidR="00A31A06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https://kvalitet.helse-bergen.no/docs/pub/DOK50414.htm</w:t>
        </w:r>
        <w:r w:rsidRPr="00B4742F" w:rsidR="00A31A06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  <w:r w:rsidRPr="00B4742F">
        <w:rPr>
          <w:rFonts w:cstheme="minorHAnsi"/>
          <w:color w:val="333333"/>
          <w:szCs w:val="24"/>
        </w:rPr>
        <w:t xml:space="preserve"> </w:t>
      </w:r>
    </w:p>
    <w:p w:rsidR="00A31A06" w:rsidRPr="00B4742F" w:rsidP="009C043D">
      <w:pPr>
        <w:numPr>
          <w:ilvl w:val="0"/>
          <w:numId w:val="19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Kjenner til retningslinje for leger "Blodsukkerbestemmelse hos nyfødte"</w:t>
      </w:r>
      <w:r w:rsidRPr="00B4742F" w:rsidR="008C0E2B">
        <w:rPr>
          <w:rFonts w:cstheme="minorHAnsi"/>
          <w:color w:val="333333"/>
          <w:szCs w:val="24"/>
        </w:rPr>
        <w:t xml:space="preserve"> </w:t>
      </w:r>
      <w:hyperlink r:id="rId46" w:tooltip="XDF23822 - dok23822.docx" w:history="1">
        <w:r w:rsidRPr="00B4742F" w:rsidR="008C0E2B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B4742F" w:rsidR="008C0E2B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XDF23822 \*charformat \* MERGEFORMAT </w:instrText>
        </w:r>
        <w:r w:rsidRPr="00B4742F" w:rsidR="008C0E2B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</w:rPr>
          <w:t>https://kvalitet.helse-bergen.no/docs/pub/DOK23822.htm</w:t>
        </w:r>
        <w:r w:rsidRPr="00B4742F" w:rsidR="008C0E2B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</w:p>
    <w:p w:rsidR="008C0E2B" w:rsidRPr="00B4742F" w:rsidP="008C0E2B">
      <w:pPr>
        <w:numPr>
          <w:ilvl w:val="0"/>
          <w:numId w:val="19"/>
        </w:numP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 xml:space="preserve">Har lest og forstått "Flytskjema for blodsukkerkontroll nyfødte"   </w:t>
      </w:r>
      <w:hyperlink r:id="rId47" w:tgtFrame="_blank" w:history="1">
        <w:r w:rsidRPr="00B4742F">
          <w:rPr>
            <w:rFonts w:cstheme="minorHAnsi"/>
            <w:color w:val="0000FF"/>
            <w:szCs w:val="24"/>
            <w:u w:val="single"/>
          </w:rPr>
          <w:t>https://handbok.helse-bergen.no/eknet/docs/dok/DOK61546.pdf</w:t>
        </w:r>
      </w:hyperlink>
    </w:p>
    <w:p w:rsidR="001916BD" w:rsidRPr="00B4742F" w:rsidP="001916BD">
      <w:pPr>
        <w:shd w:val="clear" w:color="auto" w:fill="FFFFFF"/>
        <w:spacing w:beforeAutospacing="1" w:afterAutospacing="1"/>
        <w:rPr>
          <w:rFonts w:cstheme="minorHAnsi"/>
          <w:b/>
          <w:color w:val="333333"/>
          <w:szCs w:val="24"/>
        </w:rPr>
      </w:pPr>
      <w:r w:rsidRPr="00B4742F">
        <w:rPr>
          <w:rFonts w:cstheme="minorHAnsi"/>
          <w:b/>
          <w:color w:val="333333"/>
          <w:szCs w:val="24"/>
          <w:u w:val="single"/>
        </w:rPr>
        <w:t>Praktiske ferdigheter</w:t>
      </w:r>
      <w:r w:rsidRPr="00B4742F">
        <w:rPr>
          <w:rFonts w:cstheme="minorHAnsi"/>
          <w:b/>
          <w:color w:val="333333"/>
          <w:szCs w:val="24"/>
        </w:rPr>
        <w:t xml:space="preserve">: </w:t>
      </w:r>
    </w:p>
    <w:p w:rsidR="001916BD" w:rsidRPr="00B4742F" w:rsidP="001916BD">
      <w:pPr>
        <w:numPr>
          <w:ilvl w:val="0"/>
          <w:numId w:val="20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hatt veiledningsdag med ammeveileder</w:t>
      </w:r>
    </w:p>
    <w:p w:rsidR="00532734" w:rsidRPr="00B4742F" w:rsidP="001916BD">
      <w:pPr>
        <w:numPr>
          <w:ilvl w:val="0"/>
          <w:numId w:val="20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Har hatt veiledningsdag på melkekjøkkenet</w:t>
      </w:r>
    </w:p>
    <w:p w:rsidR="00532734" w:rsidRPr="00B4742F" w:rsidP="00532734">
      <w:pPr>
        <w:numPr>
          <w:ilvl w:val="0"/>
          <w:numId w:val="20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veilede mor i ammestart, ulike ammestillinger, håndmelking og pumping</w:t>
      </w:r>
    </w:p>
    <w:p w:rsidR="00532734" w:rsidRPr="00B4742F" w:rsidP="00532734">
      <w:pPr>
        <w:numPr>
          <w:ilvl w:val="0"/>
          <w:numId w:val="20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mate barn med kopp og flaske og administrere sondemåltid og kontinuerlig gastrisk</w:t>
      </w:r>
    </w:p>
    <w:p w:rsidR="00532734" w:rsidRPr="00B4742F" w:rsidP="00532734">
      <w:pPr>
        <w:numPr>
          <w:ilvl w:val="0"/>
          <w:numId w:val="20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rutiner for bestilling av melk i melkeboken</w:t>
      </w:r>
    </w:p>
    <w:p w:rsidR="00532734" w:rsidRPr="00B4742F" w:rsidP="001916BD">
      <w:pPr>
        <w:numPr>
          <w:ilvl w:val="0"/>
          <w:numId w:val="20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legge ned nasogastrisk sonde og kontrollere plassering</w:t>
      </w:r>
    </w:p>
    <w:p w:rsidR="00532734" w:rsidRPr="00B4742F" w:rsidP="00532734">
      <w:pPr>
        <w:numPr>
          <w:ilvl w:val="0"/>
          <w:numId w:val="20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regne ut melkemengde for måltid eller kontinuerlig gastrisk</w:t>
      </w:r>
    </w:p>
    <w:p w:rsidR="00532734" w:rsidRPr="00B4742F" w:rsidP="00532734">
      <w:pPr>
        <w:numPr>
          <w:ilvl w:val="0"/>
          <w:numId w:val="20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Kjenner prinsipper for reduksjon av mat (resting) og har vurdert evt resting og seponering av sonde sammen med erfaren sykepleier</w:t>
      </w:r>
    </w:p>
    <w:p w:rsidR="00532734" w:rsidRPr="00B4742F" w:rsidP="00532734">
      <w:pPr>
        <w:numPr>
          <w:ilvl w:val="0"/>
          <w:numId w:val="20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bruke ernæringspumpe til å administrere morsmelk/ morsmelkerstatning ved kontinuerlig gastrisk og sondemåltid</w:t>
      </w:r>
    </w:p>
    <w:p w:rsidR="00532734" w:rsidRPr="00B4742F" w:rsidP="00532734">
      <w:pPr>
        <w:numPr>
          <w:ilvl w:val="0"/>
          <w:numId w:val="20"/>
        </w:numPr>
        <w:pBdr>
          <w:bottom w:val="single" w:sz="6" w:space="0" w:color="EEEEEE"/>
        </w:pBd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 xml:space="preserve">Kan vurdere barnets fordøyelse, observere og dokumentere barnets abdomen (størrelse, spent/ myk, farge, kartegninger) og avføring (hyppighet, mengde, farge, konsistens) </w:t>
      </w:r>
    </w:p>
    <w:p w:rsidR="001916BD" w:rsidRPr="00B4742F" w:rsidP="001916BD">
      <w:pPr>
        <w:numPr>
          <w:ilvl w:val="0"/>
          <w:numId w:val="20"/>
        </w:numPr>
        <w:shd w:val="clear" w:color="auto" w:fill="FFFFFF"/>
        <w:spacing w:beforeAutospacing="1" w:afterAutospacing="1"/>
        <w:rPr>
          <w:rFonts w:cstheme="minorHAnsi"/>
          <w:color w:val="333333"/>
          <w:szCs w:val="24"/>
        </w:rPr>
      </w:pPr>
      <w:r w:rsidRPr="00B4742F">
        <w:rPr>
          <w:rFonts w:cstheme="minorHAnsi"/>
          <w:color w:val="333333"/>
          <w:szCs w:val="24"/>
        </w:rPr>
        <w:t>Kan utføre kapillær blodprøvetaking nyfødte i henhold til retningslinje</w:t>
      </w:r>
    </w:p>
    <w:p w:rsidR="001916BD" w:rsidRPr="00B4742F" w:rsidP="001916BD">
      <w:pPr>
        <w:tabs>
          <w:tab w:val="left" w:pos="3585"/>
        </w:tabs>
        <w:rPr>
          <w:rStyle w:val="checkbox-label-text"/>
          <w:rFonts w:cstheme="minorHAnsi"/>
          <w:color w:val="FF0000"/>
          <w:szCs w:val="24"/>
          <w:shd w:val="clear" w:color="auto" w:fill="FFFFFF"/>
        </w:rPr>
      </w:pPr>
    </w:p>
    <w:p w:rsidR="001916BD" w:rsidRPr="00B4742F" w:rsidP="001916BD">
      <w:pPr>
        <w:tabs>
          <w:tab w:val="left" w:pos="3585"/>
        </w:tabs>
        <w:rPr>
          <w:rStyle w:val="checkbox-label-text"/>
          <w:rFonts w:cstheme="minorHAnsi"/>
          <w:b/>
          <w:color w:val="333333"/>
          <w:szCs w:val="24"/>
          <w:shd w:val="clear" w:color="auto" w:fill="FFFFFF"/>
        </w:rPr>
      </w:pPr>
      <w:r w:rsidRPr="00B4742F">
        <w:rPr>
          <w:rStyle w:val="checkbox-label-text"/>
          <w:rFonts w:cstheme="minorHAnsi"/>
          <w:b/>
          <w:color w:val="FF0000"/>
          <w:szCs w:val="24"/>
          <w:shd w:val="clear" w:color="auto" w:fill="FFFFFF"/>
        </w:rPr>
        <w:t>7. Smerte/Søvn/Hvile/Velvære</w:t>
      </w:r>
    </w:p>
    <w:p w:rsidR="001916BD" w:rsidRPr="00B4742F" w:rsidP="001916BD">
      <w:pPr>
        <w:tabs>
          <w:tab w:val="left" w:pos="3585"/>
        </w:tabs>
        <w:rPr>
          <w:rStyle w:val="checkbox-label-text"/>
          <w:rFonts w:cstheme="minorHAnsi"/>
          <w:b/>
          <w:color w:val="333333"/>
          <w:szCs w:val="24"/>
          <w:u w:val="single"/>
          <w:shd w:val="clear" w:color="auto" w:fill="FFFFFF"/>
        </w:rPr>
      </w:pPr>
      <w:r w:rsidRPr="00B4742F">
        <w:rPr>
          <w:rStyle w:val="checkbox-label-text"/>
          <w:rFonts w:cstheme="minorHAnsi"/>
          <w:b/>
          <w:color w:val="333333"/>
          <w:szCs w:val="24"/>
          <w:u w:val="single"/>
          <w:shd w:val="clear" w:color="auto" w:fill="FFFFFF"/>
        </w:rPr>
        <w:t xml:space="preserve">Kunnskap: </w:t>
      </w:r>
    </w:p>
    <w:p w:rsidR="001916BD" w:rsidRPr="00B4742F" w:rsidP="008C0E2B">
      <w:pPr>
        <w:pStyle w:val="ListParagraph"/>
        <w:numPr>
          <w:ilvl w:val="0"/>
          <w:numId w:val="20"/>
        </w:numPr>
        <w:tabs>
          <w:tab w:val="left" w:pos="3585"/>
        </w:tabs>
        <w:rPr>
          <w:rStyle w:val="checkbox-label-text"/>
          <w:rFonts w:cstheme="minorHAnsi"/>
          <w:color w:val="333333"/>
          <w:szCs w:val="24"/>
          <w:shd w:val="clear" w:color="auto" w:fill="FFFFFF"/>
        </w:rPr>
      </w:pPr>
      <w:r w:rsidRPr="00B4742F">
        <w:rPr>
          <w:rStyle w:val="checkbox-label-text"/>
          <w:rFonts w:cstheme="minorHAnsi"/>
          <w:color w:val="333333"/>
          <w:szCs w:val="24"/>
          <w:shd w:val="clear" w:color="auto" w:fill="FFFFFF"/>
        </w:rPr>
        <w:t>Har lest og forstått "Smertebehandling av nyfødte barn"</w:t>
      </w:r>
      <w:r w:rsidRPr="00B4742F" w:rsidR="008C0E2B">
        <w:rPr>
          <w:rStyle w:val="checkbox-label-text"/>
          <w:rFonts w:cstheme="minorHAnsi"/>
          <w:color w:val="333333"/>
          <w:szCs w:val="24"/>
          <w:shd w:val="clear" w:color="auto" w:fill="FFFFFF"/>
        </w:rPr>
        <w:t xml:space="preserve"> </w:t>
      </w:r>
      <w:hyperlink r:id="rId48" w:tooltip="XDF42394 - dok42394.docx" w:history="1"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begin" w:fldLock="1"/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instrText xml:space="preserve"> DOCPROPERTY XDF42394 \*charformat \* MERGEFORMAT </w:instrText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t>https://kvalitet.helse-bergen.no/docs/pub/DOK42394.htm</w:t>
        </w:r>
        <w:r w:rsidRPr="008D36D8" w:rsidR="008D36D8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end"/>
        </w:r>
      </w:hyperlink>
    </w:p>
    <w:p w:rsidR="006972A4" w:rsidRPr="00B4742F" w:rsidP="006972A4">
      <w:pPr>
        <w:pStyle w:val="ListParagraph"/>
        <w:numPr>
          <w:ilvl w:val="0"/>
          <w:numId w:val="20"/>
        </w:numPr>
        <w:tabs>
          <w:tab w:val="left" w:pos="3585"/>
        </w:tabs>
        <w:rPr>
          <w:rStyle w:val="checkbox-label-text"/>
          <w:rFonts w:cstheme="minorHAnsi"/>
          <w:color w:val="333333"/>
          <w:szCs w:val="24"/>
          <w:shd w:val="clear" w:color="auto" w:fill="FFFFFF"/>
        </w:rPr>
      </w:pPr>
      <w:r w:rsidRPr="00B4742F">
        <w:rPr>
          <w:rStyle w:val="checkbox-label-text"/>
          <w:rFonts w:cstheme="minorHAnsi"/>
          <w:color w:val="333333"/>
          <w:szCs w:val="24"/>
          <w:shd w:val="clear" w:color="auto" w:fill="FFFFFF"/>
        </w:rPr>
        <w:t>Har lest og forstått "Smerte og stress skåring"</w:t>
      </w:r>
      <w:r w:rsidRPr="00B4742F" w:rsidR="00B25079">
        <w:rPr>
          <w:rStyle w:val="checkbox-label-text"/>
          <w:rFonts w:cstheme="minorHAnsi"/>
          <w:color w:val="333333"/>
          <w:szCs w:val="24"/>
          <w:shd w:val="clear" w:color="auto" w:fill="FFFFFF"/>
        </w:rPr>
        <w:t xml:space="preserve"> </w:t>
      </w:r>
      <w:hyperlink r:id="rId49" w:tooltip="XDF36629 - dok36629.docx" w:history="1">
        <w:r w:rsidRPr="00B4742F" w:rsidR="00EF128A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begin" w:fldLock="1"/>
        </w:r>
        <w:r w:rsidRPr="00B4742F" w:rsidR="00EF128A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instrText xml:space="preserve"> DOCPROPERTY XDF36629 \*charformat \* MERGEFORMAT </w:instrText>
        </w:r>
        <w:r w:rsidRPr="00B4742F" w:rsidR="00EF128A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t>https://kvalitet.helse-bergen.no/docs/pub/DOK36629.htm</w:t>
        </w:r>
        <w:r w:rsidRPr="00B4742F" w:rsidR="00EF128A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end"/>
        </w:r>
      </w:hyperlink>
    </w:p>
    <w:p w:rsidR="006972A4" w:rsidRPr="00B4742F" w:rsidP="008C0E2B">
      <w:pPr>
        <w:pStyle w:val="ListParagraph"/>
        <w:numPr>
          <w:ilvl w:val="0"/>
          <w:numId w:val="20"/>
        </w:numPr>
        <w:tabs>
          <w:tab w:val="left" w:pos="3585"/>
        </w:tabs>
        <w:rPr>
          <w:rStyle w:val="checkbox-label-text"/>
          <w:rFonts w:cstheme="minorHAnsi"/>
          <w:color w:val="333333"/>
          <w:szCs w:val="24"/>
          <w:shd w:val="clear" w:color="auto" w:fill="FFFFFF"/>
        </w:rPr>
      </w:pPr>
      <w:r w:rsidRPr="00B4742F">
        <w:rPr>
          <w:rStyle w:val="checkbox-label-text"/>
          <w:rFonts w:cstheme="minorHAnsi"/>
          <w:color w:val="333333"/>
          <w:szCs w:val="24"/>
          <w:shd w:val="clear" w:color="auto" w:fill="FFFFFF"/>
        </w:rPr>
        <w:t xml:space="preserve">Kjenner til "ALPS-Neo" og "Smerte og stress skåring - flytskjema ALPS-Neo" </w:t>
      </w:r>
      <w:hyperlink r:id="rId50" w:tooltip="XDF37078 - dok37078.docx" w:history="1">
        <w:r w:rsidRPr="00B4742F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begin" w:fldLock="1"/>
        </w:r>
        <w:r w:rsidRPr="00B4742F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instrText xml:space="preserve"> DOCPROPERTY XDF37078 \*charformat \* MERGEFORMAT </w:instrText>
        </w:r>
        <w:r w:rsidRPr="00B4742F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t>https://kvalitet.helse-bergen.no/docs/pub/DOK37078.htm</w:t>
        </w:r>
        <w:r w:rsidRPr="00B4742F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end"/>
        </w:r>
      </w:hyperlink>
    </w:p>
    <w:p w:rsidR="001916BD" w:rsidRPr="00B4742F" w:rsidP="001916BD">
      <w:pPr>
        <w:tabs>
          <w:tab w:val="left" w:pos="3585"/>
        </w:tabs>
        <w:rPr>
          <w:rFonts w:cstheme="minorHAnsi"/>
          <w:szCs w:val="24"/>
        </w:rPr>
      </w:pPr>
    </w:p>
    <w:p w:rsidR="001916BD" w:rsidRPr="00B4742F" w:rsidP="001916BD">
      <w:pPr>
        <w:tabs>
          <w:tab w:val="left" w:pos="3585"/>
        </w:tabs>
        <w:rPr>
          <w:rFonts w:cstheme="minorHAnsi"/>
          <w:b/>
          <w:color w:val="333333"/>
          <w:szCs w:val="24"/>
          <w:u w:val="single"/>
          <w:shd w:val="clear" w:color="auto" w:fill="FFFFFF"/>
        </w:rPr>
      </w:pPr>
      <w:r w:rsidRPr="00B4742F">
        <w:rPr>
          <w:rFonts w:cstheme="minorHAnsi"/>
          <w:b/>
          <w:color w:val="333333"/>
          <w:szCs w:val="24"/>
          <w:u w:val="single"/>
          <w:shd w:val="clear" w:color="auto" w:fill="FFFFFF"/>
        </w:rPr>
        <w:t xml:space="preserve">Praktiske ferdigheter: </w:t>
      </w:r>
    </w:p>
    <w:p w:rsidR="001916BD" w:rsidRPr="00B4742F" w:rsidP="00532734">
      <w:pPr>
        <w:pStyle w:val="ListParagraph"/>
        <w:numPr>
          <w:ilvl w:val="0"/>
          <w:numId w:val="33"/>
        </w:numPr>
        <w:tabs>
          <w:tab w:val="left" w:pos="3585"/>
        </w:tabs>
        <w:rPr>
          <w:rFonts w:cstheme="minorHAnsi"/>
          <w:color w:val="333333"/>
          <w:szCs w:val="24"/>
          <w:shd w:val="clear" w:color="auto" w:fill="FFFFFF"/>
        </w:rPr>
      </w:pPr>
      <w:r w:rsidRPr="00B4742F">
        <w:rPr>
          <w:rFonts w:cstheme="minorHAnsi"/>
          <w:color w:val="333333"/>
          <w:szCs w:val="24"/>
          <w:shd w:val="clear" w:color="auto" w:fill="FFFFFF"/>
        </w:rPr>
        <w:t>Kan observere og dokumentere barns smerte og stress nivå ved hjelp av ALPS-Neo</w:t>
      </w:r>
    </w:p>
    <w:p w:rsidR="001916BD" w:rsidRPr="00B4742F" w:rsidP="00532734">
      <w:pPr>
        <w:pStyle w:val="ListParagraph"/>
        <w:numPr>
          <w:ilvl w:val="0"/>
          <w:numId w:val="33"/>
        </w:numPr>
        <w:tabs>
          <w:tab w:val="left" w:pos="3585"/>
        </w:tabs>
        <w:rPr>
          <w:rFonts w:cstheme="minorHAnsi"/>
          <w:color w:val="333333"/>
          <w:szCs w:val="24"/>
          <w:shd w:val="clear" w:color="auto" w:fill="FFFFFF"/>
        </w:rPr>
      </w:pPr>
      <w:r w:rsidRPr="00B4742F">
        <w:rPr>
          <w:rFonts w:cstheme="minorHAnsi"/>
          <w:color w:val="333333"/>
          <w:szCs w:val="24"/>
          <w:shd w:val="clear" w:color="auto" w:fill="FFFFFF"/>
        </w:rPr>
        <w:t>Kan iverksette tiltak for å lindre barns smerte og stress, og har gjort slike vur</w:t>
      </w:r>
      <w:r w:rsidR="000E7B15">
        <w:rPr>
          <w:rFonts w:cstheme="minorHAnsi"/>
          <w:color w:val="333333"/>
          <w:szCs w:val="24"/>
          <w:shd w:val="clear" w:color="auto" w:fill="FFFFFF"/>
        </w:rPr>
        <w:t xml:space="preserve">deringer sammen med erfaren </w:t>
      </w:r>
      <w:r w:rsidRPr="00B4742F">
        <w:rPr>
          <w:rFonts w:cstheme="minorHAnsi"/>
          <w:color w:val="333333"/>
          <w:szCs w:val="24"/>
          <w:shd w:val="clear" w:color="auto" w:fill="FFFFFF"/>
        </w:rPr>
        <w:t>pleier</w:t>
      </w:r>
    </w:p>
    <w:p w:rsidR="001916BD" w:rsidRPr="00B4742F" w:rsidP="00532734">
      <w:pPr>
        <w:pStyle w:val="ListParagraph"/>
        <w:numPr>
          <w:ilvl w:val="0"/>
          <w:numId w:val="33"/>
        </w:numPr>
        <w:tabs>
          <w:tab w:val="left" w:pos="3585"/>
        </w:tabs>
        <w:rPr>
          <w:rFonts w:cstheme="minorHAnsi"/>
          <w:szCs w:val="24"/>
        </w:rPr>
      </w:pPr>
      <w:r w:rsidRPr="00B4742F">
        <w:rPr>
          <w:rFonts w:cstheme="minorHAnsi"/>
          <w:color w:val="333333"/>
          <w:szCs w:val="24"/>
          <w:shd w:val="clear" w:color="auto" w:fill="FFFFFF"/>
        </w:rPr>
        <w:t>Kan administrere sukkervann i henhold til prosedyre</w:t>
      </w:r>
    </w:p>
    <w:p w:rsidR="001916BD" w:rsidP="001916BD">
      <w:pPr>
        <w:tabs>
          <w:tab w:val="left" w:pos="3585"/>
        </w:tabs>
        <w:rPr>
          <w:rFonts w:cstheme="minorHAnsi"/>
          <w:szCs w:val="24"/>
        </w:rPr>
      </w:pPr>
    </w:p>
    <w:p w:rsidR="008C49F1" w:rsidP="001916BD">
      <w:pPr>
        <w:tabs>
          <w:tab w:val="left" w:pos="3585"/>
        </w:tabs>
        <w:rPr>
          <w:rFonts w:cstheme="minorHAnsi"/>
          <w:szCs w:val="24"/>
        </w:rPr>
      </w:pPr>
    </w:p>
    <w:p w:rsidR="001916BD" w:rsidRPr="00B4742F" w:rsidP="001916BD">
      <w:pPr>
        <w:tabs>
          <w:tab w:val="left" w:pos="3585"/>
        </w:tabs>
        <w:rPr>
          <w:rFonts w:cstheme="minorHAnsi"/>
          <w:b/>
          <w:color w:val="FF0000"/>
          <w:szCs w:val="24"/>
        </w:rPr>
      </w:pPr>
      <w:r w:rsidRPr="00B4742F">
        <w:rPr>
          <w:rFonts w:cstheme="minorHAnsi"/>
          <w:b/>
          <w:color w:val="FF0000"/>
          <w:szCs w:val="24"/>
        </w:rPr>
        <w:t>8. Hud/Vev/Sår</w:t>
      </w:r>
    </w:p>
    <w:p w:rsidR="001916BD" w:rsidRPr="00B4742F" w:rsidP="001916BD">
      <w:pPr>
        <w:tabs>
          <w:tab w:val="left" w:pos="3585"/>
        </w:tabs>
        <w:rPr>
          <w:rFonts w:cstheme="minorHAnsi"/>
          <w:b/>
          <w:szCs w:val="24"/>
          <w:u w:val="single"/>
        </w:rPr>
      </w:pPr>
      <w:r w:rsidRPr="00B4742F">
        <w:rPr>
          <w:rFonts w:cstheme="minorHAnsi"/>
          <w:b/>
          <w:szCs w:val="24"/>
          <w:u w:val="single"/>
        </w:rPr>
        <w:t xml:space="preserve">Kunnskap:  </w:t>
      </w:r>
    </w:p>
    <w:p w:rsidR="001916BD" w:rsidRPr="00B4742F" w:rsidP="00EF128A">
      <w:pPr>
        <w:pStyle w:val="ListParagraph"/>
        <w:numPr>
          <w:ilvl w:val="0"/>
          <w:numId w:val="33"/>
        </w:numPr>
        <w:tabs>
          <w:tab w:val="left" w:pos="3585"/>
        </w:tabs>
        <w:rPr>
          <w:rStyle w:val="checkbox-label-text"/>
          <w:rFonts w:cstheme="minorHAnsi"/>
          <w:color w:val="333333"/>
          <w:szCs w:val="24"/>
          <w:shd w:val="clear" w:color="auto" w:fill="FFFFFF"/>
        </w:rPr>
      </w:pPr>
      <w:r w:rsidRPr="00B4742F">
        <w:rPr>
          <w:rStyle w:val="checkbox-label-text"/>
          <w:rFonts w:cstheme="minorHAnsi"/>
          <w:color w:val="333333"/>
          <w:szCs w:val="24"/>
          <w:shd w:val="clear" w:color="auto" w:fill="FFFFFF"/>
        </w:rPr>
        <w:t>Har lest og forstått "Hud- og badestell under 30 ukers GA"</w:t>
      </w:r>
      <w:r w:rsidRPr="00B4742F" w:rsidR="00F30149">
        <w:rPr>
          <w:rStyle w:val="checkbox-label-text"/>
          <w:rFonts w:cstheme="minorHAnsi"/>
          <w:color w:val="333333"/>
          <w:szCs w:val="24"/>
          <w:shd w:val="clear" w:color="auto" w:fill="FFFFFF"/>
        </w:rPr>
        <w:t xml:space="preserve"> </w:t>
      </w:r>
      <w:hyperlink r:id="rId51" w:tooltip="XDF20656 - dok20656.docx" w:history="1">
        <w:r w:rsidRPr="00B4742F" w:rsidR="00F30149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begin" w:fldLock="1"/>
        </w:r>
        <w:r w:rsidRPr="00B4742F" w:rsidR="00F30149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instrText xml:space="preserve"> DOCPROPERTY XDF20656 \*charformat \* MERGEFORMAT </w:instrText>
        </w:r>
        <w:r w:rsidRPr="00B4742F" w:rsidR="00F30149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t>https://kvalitet.helse-bergen.no/docs/pub/DOK20656.htm</w:t>
        </w:r>
        <w:r w:rsidRPr="00B4742F" w:rsidR="00F30149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end"/>
        </w:r>
      </w:hyperlink>
    </w:p>
    <w:p w:rsidR="001916BD" w:rsidRPr="00B4742F" w:rsidP="00F30149">
      <w:pPr>
        <w:pStyle w:val="ListParagraph"/>
        <w:numPr>
          <w:ilvl w:val="0"/>
          <w:numId w:val="33"/>
        </w:numPr>
        <w:tabs>
          <w:tab w:val="left" w:pos="3585"/>
        </w:tabs>
        <w:rPr>
          <w:rStyle w:val="checkbox-label-text"/>
          <w:rFonts w:cstheme="minorHAnsi"/>
          <w:color w:val="333333"/>
          <w:szCs w:val="24"/>
          <w:shd w:val="clear" w:color="auto" w:fill="FFFFFF"/>
        </w:rPr>
      </w:pPr>
      <w:r w:rsidRPr="00B4742F">
        <w:rPr>
          <w:rStyle w:val="checkbox-label-text"/>
          <w:rFonts w:cstheme="minorHAnsi"/>
          <w:color w:val="333333"/>
          <w:szCs w:val="24"/>
          <w:shd w:val="clear" w:color="auto" w:fill="FFFFFF"/>
        </w:rPr>
        <w:t>Har lest og forstått "Munnstell"</w:t>
      </w:r>
      <w:r w:rsidRPr="00B4742F" w:rsidR="00F30149">
        <w:rPr>
          <w:rStyle w:val="checkbox-label-text"/>
          <w:rFonts w:cstheme="minorHAnsi"/>
          <w:color w:val="333333"/>
          <w:szCs w:val="24"/>
          <w:shd w:val="clear" w:color="auto" w:fill="FFFFFF"/>
        </w:rPr>
        <w:t xml:space="preserve"> </w:t>
      </w:r>
      <w:hyperlink r:id="rId52" w:tooltip="XDF31298 - dok31298.docx" w:history="1">
        <w:r w:rsidRPr="00B4742F" w:rsidR="000144A8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begin" w:fldLock="1"/>
        </w:r>
        <w:r w:rsidRPr="00B4742F" w:rsidR="000144A8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instrText xml:space="preserve"> DOCPROPERTY XDF31298 \*charformat \* MERGEFORMAT </w:instrText>
        </w:r>
        <w:r w:rsidRPr="00B4742F" w:rsidR="000144A8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t>https://kvalitet.helse-bergen.no/docs/pub/DOK31298.htm</w:t>
        </w:r>
        <w:r w:rsidRPr="00B4742F" w:rsidR="000144A8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end"/>
        </w:r>
      </w:hyperlink>
    </w:p>
    <w:p w:rsidR="001916BD" w:rsidRPr="00B4742F" w:rsidP="000144A8">
      <w:pPr>
        <w:pStyle w:val="ListParagraph"/>
        <w:numPr>
          <w:ilvl w:val="0"/>
          <w:numId w:val="33"/>
        </w:numPr>
        <w:tabs>
          <w:tab w:val="left" w:pos="3585"/>
        </w:tabs>
        <w:rPr>
          <w:rStyle w:val="checkbox-label-text"/>
          <w:rFonts w:cstheme="minorHAnsi"/>
          <w:color w:val="333333"/>
          <w:szCs w:val="24"/>
          <w:shd w:val="clear" w:color="auto" w:fill="FFFFFF"/>
        </w:rPr>
      </w:pPr>
      <w:r w:rsidRPr="00B4742F">
        <w:rPr>
          <w:rStyle w:val="checkbox-label-text"/>
          <w:rFonts w:cstheme="minorHAnsi"/>
          <w:color w:val="333333"/>
          <w:szCs w:val="24"/>
          <w:shd w:val="clear" w:color="auto" w:fill="FFFFFF"/>
        </w:rPr>
        <w:t>Har lest og forstått "Navlestell"</w:t>
      </w:r>
      <w:r w:rsidRPr="00B4742F" w:rsidR="005A042C">
        <w:rPr>
          <w:rStyle w:val="checkbox-label-text"/>
          <w:rFonts w:cstheme="minorHAnsi"/>
          <w:color w:val="333333"/>
          <w:szCs w:val="24"/>
          <w:shd w:val="clear" w:color="auto" w:fill="FFFFFF"/>
        </w:rPr>
        <w:t xml:space="preserve"> </w:t>
      </w:r>
      <w:hyperlink r:id="rId53" w:tooltip="XDF22354 - dok22354.docx" w:history="1">
        <w:r w:rsidRPr="00B4742F" w:rsidR="005A042C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begin" w:fldLock="1"/>
        </w:r>
        <w:r w:rsidRPr="00B4742F" w:rsidR="005A042C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instrText xml:space="preserve"> DOCPROPERTY XDF22354 \*charformat \* MERGEFORMAT </w:instrText>
        </w:r>
        <w:r w:rsidRPr="00B4742F" w:rsidR="005A042C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t>https://kvalitet.helse-bergen.no/docs/pub/DOK22354.htm</w:t>
        </w:r>
        <w:r w:rsidRPr="00B4742F" w:rsidR="005A042C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end"/>
        </w:r>
      </w:hyperlink>
    </w:p>
    <w:p w:rsidR="001916BD" w:rsidRPr="00B4742F" w:rsidP="005A042C">
      <w:pPr>
        <w:pStyle w:val="ListParagraph"/>
        <w:numPr>
          <w:ilvl w:val="0"/>
          <w:numId w:val="33"/>
        </w:numPr>
        <w:tabs>
          <w:tab w:val="left" w:pos="3585"/>
        </w:tabs>
        <w:rPr>
          <w:rStyle w:val="checkbox-label-text"/>
          <w:rFonts w:cstheme="minorHAnsi"/>
          <w:color w:val="333333"/>
          <w:szCs w:val="24"/>
          <w:shd w:val="clear" w:color="auto" w:fill="FFFFFF"/>
        </w:rPr>
      </w:pPr>
      <w:r w:rsidRPr="00B4742F">
        <w:rPr>
          <w:rStyle w:val="checkbox-label-text"/>
          <w:rFonts w:cstheme="minorHAnsi"/>
          <w:color w:val="333333"/>
          <w:szCs w:val="24"/>
          <w:shd w:val="clear" w:color="auto" w:fill="FFFFFF"/>
        </w:rPr>
        <w:t>Har lest og forstått "Lysbehandling ved gulsott"</w:t>
      </w:r>
      <w:r w:rsidRPr="00B4742F" w:rsidR="00B4742F">
        <w:rPr>
          <w:rStyle w:val="checkbox-label-text"/>
          <w:rFonts w:cstheme="minorHAnsi"/>
          <w:color w:val="333333"/>
          <w:szCs w:val="24"/>
          <w:shd w:val="clear" w:color="auto" w:fill="FFFFFF"/>
        </w:rPr>
        <w:t xml:space="preserve"> </w:t>
      </w:r>
      <w:hyperlink r:id="rId54" w:tooltip="XDF22353 - dok22353.docx" w:history="1">
        <w:r w:rsidRPr="00B4742F" w:rsidR="00B4742F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begin" w:fldLock="1"/>
        </w:r>
        <w:r w:rsidRPr="00B4742F" w:rsidR="00B4742F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instrText xml:space="preserve"> DOCPROPERTY XDF22353 \*charformat \* MERGEFORMAT </w:instrText>
        </w:r>
        <w:r w:rsidRPr="00B4742F" w:rsidR="00B4742F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separate"/>
        </w:r>
        <w:r w:rsidR="00B46B59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t>https://handbok.helse-bergen.no/docs/pub/dok22353.htm</w:t>
        </w:r>
        <w:r w:rsidRPr="00B4742F" w:rsidR="00B4742F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fldChar w:fldCharType="end"/>
        </w:r>
      </w:hyperlink>
    </w:p>
    <w:p w:rsidR="001916BD" w:rsidRPr="00B4742F" w:rsidP="001916BD">
      <w:pPr>
        <w:tabs>
          <w:tab w:val="left" w:pos="3585"/>
        </w:tabs>
        <w:rPr>
          <w:rFonts w:cstheme="minorHAnsi"/>
          <w:szCs w:val="24"/>
        </w:rPr>
      </w:pPr>
    </w:p>
    <w:p w:rsidR="001916BD" w:rsidRPr="00B4742F" w:rsidP="001916BD">
      <w:pPr>
        <w:tabs>
          <w:tab w:val="left" w:pos="3585"/>
        </w:tabs>
        <w:rPr>
          <w:rFonts w:cstheme="minorHAnsi"/>
          <w:b/>
          <w:szCs w:val="24"/>
          <w:u w:val="single"/>
        </w:rPr>
      </w:pPr>
      <w:r w:rsidRPr="00B4742F">
        <w:rPr>
          <w:rFonts w:cstheme="minorHAnsi"/>
          <w:b/>
          <w:szCs w:val="24"/>
          <w:u w:val="single"/>
        </w:rPr>
        <w:t xml:space="preserve">Praktiske ferdigheter: </w:t>
      </w:r>
    </w:p>
    <w:p w:rsidR="001916BD" w:rsidRPr="00B4742F" w:rsidP="00532734">
      <w:pPr>
        <w:pStyle w:val="ListParagraph"/>
        <w:numPr>
          <w:ilvl w:val="0"/>
          <w:numId w:val="32"/>
        </w:numPr>
        <w:tabs>
          <w:tab w:val="left" w:pos="3585"/>
        </w:tabs>
        <w:rPr>
          <w:rFonts w:cstheme="minorHAnsi"/>
          <w:color w:val="333333"/>
          <w:szCs w:val="24"/>
          <w:shd w:val="clear" w:color="auto" w:fill="FFFFFF"/>
        </w:rPr>
      </w:pPr>
      <w:r w:rsidRPr="00B4742F">
        <w:rPr>
          <w:rFonts w:cstheme="minorHAnsi"/>
          <w:color w:val="333333"/>
          <w:szCs w:val="24"/>
          <w:shd w:val="clear" w:color="auto" w:fill="FFFFFF"/>
        </w:rPr>
        <w:t>Kan starte/ seponere lysbehandling i henhold til prosedyre</w:t>
      </w:r>
    </w:p>
    <w:p w:rsidR="001916BD" w:rsidP="00532734">
      <w:pPr>
        <w:pStyle w:val="ListParagraph"/>
        <w:numPr>
          <w:ilvl w:val="0"/>
          <w:numId w:val="32"/>
        </w:numPr>
        <w:tabs>
          <w:tab w:val="left" w:pos="3585"/>
        </w:tabs>
        <w:rPr>
          <w:rFonts w:cstheme="minorHAnsi"/>
          <w:szCs w:val="24"/>
        </w:rPr>
      </w:pPr>
      <w:r w:rsidRPr="00B4742F">
        <w:rPr>
          <w:rFonts w:cstheme="minorHAnsi"/>
          <w:szCs w:val="24"/>
        </w:rPr>
        <w:t>Kan utføre hud og badestell på nyfødte i henhold til prosedyre</w:t>
      </w:r>
    </w:p>
    <w:p w:rsidR="009D023B" w:rsidRPr="00B4742F" w:rsidP="004F1E5A">
      <w:pPr>
        <w:rPr>
          <w:rFonts w:cstheme="minorHAnsi"/>
          <w:szCs w:val="24"/>
        </w:rPr>
      </w:pPr>
    </w:p>
    <w:sectPr w:rsidSect="00D03EED">
      <w:headerReference w:type="even" r:id="rId55"/>
      <w:headerReference w:type="default" r:id="rId56"/>
      <w:footerReference w:type="even" r:id="rId57"/>
      <w:footerReference w:type="default" r:id="rId58"/>
      <w:headerReference w:type="first" r:id="rId59"/>
      <w:footerReference w:type="first" r:id="rId60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1916BD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672E24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672E24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1916BD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5.3.10-57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1916BD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1916BD" w:rsidRPr="004568C8" w:rsidP="007E4125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D66719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1916BD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5.3.10-57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1916BD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1916BD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5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5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1916BD" w:rsidRPr="009E0D59" w:rsidP="00B24A0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1916BD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5.3.10-57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1916BD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1916BD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5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1916BD" w:rsidP="00B24A0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16BD" w:rsidRPr="00D03EED" w:rsidP="00D03EED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1916BD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Kompetanseplan Opplæring Nyansatte Nyfødt 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1916BD">
          <w:pPr>
            <w:pStyle w:val="Header"/>
            <w:jc w:val="left"/>
            <w:rPr>
              <w:sz w:val="12"/>
            </w:rPr>
          </w:pPr>
        </w:p>
        <w:p w:rsidR="001916BD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3.03</w:t>
          </w:r>
          <w:r>
            <w:rPr>
              <w:sz w:val="16"/>
            </w:rPr>
            <w:fldChar w:fldCharType="end"/>
          </w:r>
        </w:p>
      </w:tc>
    </w:tr>
  </w:tbl>
  <w:p w:rsidR="001916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5082"/>
      <w:gridCol w:w="2737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1916BD">
          <w:pPr>
            <w:pStyle w:val="Header"/>
            <w:jc w:val="center"/>
            <w:rPr>
              <w:sz w:val="16"/>
            </w:rPr>
          </w:pPr>
          <w:r>
            <w:obj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49" type="#_x0000_t75" style="width:85.6pt;height:16.65pt" o:oleicon="f" o:ole="">
                <v:imagedata r:id="rId1" o:title=""/>
              </v:shape>
              <o:OLEObject Type="Embed" ProgID="PBrush" ShapeID="_x0000_i2049" DrawAspect="Content" ObjectID="_1670140663" r:id="rId2"/>
            </w:object>
          </w:r>
        </w:p>
      </w:tc>
      <w:tc>
        <w:tcPr>
          <w:tcW w:w="7819" w:type="dxa"/>
          <w:gridSpan w:val="2"/>
          <w:vAlign w:val="bottom"/>
        </w:tcPr>
        <w:p w:rsidR="001916BD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Kompetanseplan Opplæring Nyansatte Nyfødt Intensiv</w:t>
          </w:r>
          <w:r>
            <w:rPr>
              <w:sz w:val="28"/>
            </w:rPr>
            <w:fldChar w:fldCharType="end"/>
          </w:r>
        </w:p>
      </w:tc>
    </w:tr>
    <w:tr w:rsidTr="00F344B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941" w:type="dxa"/>
          <w:gridSpan w:val="2"/>
          <w:vAlign w:val="bottom"/>
        </w:tcPr>
        <w:p w:rsidR="001916BD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</w:t>
          </w:r>
          <w:r>
            <w:rPr>
              <w:sz w:val="16"/>
            </w:rPr>
            <w:fldChar w:fldCharType="end"/>
          </w:r>
        </w:p>
      </w:tc>
      <w:tc>
        <w:tcPr>
          <w:tcW w:w="2737" w:type="dxa"/>
          <w:vAlign w:val="bottom"/>
        </w:tcPr>
        <w:p w:rsidR="001916BD" w:rsidRPr="005F0E8F" w:rsidP="005F0E8F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</w:t>
          </w:r>
          <w:r w:rsidRPr="005F0E8F">
            <w:rPr>
              <w:sz w:val="16"/>
            </w:rPr>
            <w:t xml:space="preserve">yldig </w:t>
          </w:r>
          <w:r>
            <w:rPr>
              <w:sz w:val="16"/>
            </w:rPr>
            <w:t>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31.07.2025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31.07.2028</w:t>
          </w:r>
          <w:r>
            <w:rPr>
              <w:color w:val="000080"/>
              <w:sz w:val="16"/>
            </w:rPr>
            <w:fldChar w:fldCharType="end"/>
          </w:r>
        </w:p>
      </w:tc>
    </w:tr>
    <w:tr w:rsidTr="00F344B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941" w:type="dxa"/>
          <w:gridSpan w:val="2"/>
        </w:tcPr>
        <w:p w:rsidR="001916BD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737" w:type="dxa"/>
          <w:vAlign w:val="bottom"/>
        </w:tcPr>
        <w:p w:rsidR="001916BD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3.03</w:t>
          </w:r>
          <w:r>
            <w:rPr>
              <w:sz w:val="16"/>
            </w:rPr>
            <w:fldChar w:fldCharType="end"/>
          </w:r>
        </w:p>
      </w:tc>
    </w:tr>
    <w:tr w:rsidTr="00F344B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941" w:type="dxa"/>
          <w:gridSpan w:val="2"/>
        </w:tcPr>
        <w:p w:rsidR="001916BD" w:rsidP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737" w:type="dxa"/>
        </w:tcPr>
        <w:p w:rsidR="001916BD" w:rsidP="00FD5284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Informasjon</w:t>
          </w:r>
          <w:r>
            <w:rPr>
              <w:color w:val="000080"/>
              <w:sz w:val="16"/>
            </w:rPr>
            <w:fldChar w:fldCharType="end"/>
          </w:r>
        </w:p>
      </w:tc>
    </w:tr>
    <w:tr w:rsidTr="00F344B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941" w:type="dxa"/>
          <w:gridSpan w:val="2"/>
        </w:tcPr>
        <w:p w:rsidR="001916BD" w:rsidP="00FD5284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Hege Grundt, Ingrid Hernborg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737" w:type="dxa"/>
        </w:tcPr>
        <w:p w:rsidR="001916BD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D66719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1916BD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A818F0"/>
    <w:multiLevelType w:val="multilevel"/>
    <w:tmpl w:val="CC86A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E6371A"/>
    <w:multiLevelType w:val="multilevel"/>
    <w:tmpl w:val="4544C3A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18925C94"/>
    <w:multiLevelType w:val="multilevel"/>
    <w:tmpl w:val="BB983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A6A08F7"/>
    <w:multiLevelType w:val="multilevel"/>
    <w:tmpl w:val="CB369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22C81AD8"/>
    <w:multiLevelType w:val="multilevel"/>
    <w:tmpl w:val="25104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9276A90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6">
    <w:nsid w:val="29A9019C"/>
    <w:multiLevelType w:val="hybridMultilevel"/>
    <w:tmpl w:val="D0A6E7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575DE4"/>
    <w:multiLevelType w:val="multilevel"/>
    <w:tmpl w:val="99E6B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5EE3609"/>
    <w:multiLevelType w:val="multilevel"/>
    <w:tmpl w:val="48E61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8A00B05"/>
    <w:multiLevelType w:val="hybridMultilevel"/>
    <w:tmpl w:val="BBE6024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051F4A"/>
    <w:multiLevelType w:val="hybridMultilevel"/>
    <w:tmpl w:val="59D6BB6E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091A5F"/>
    <w:multiLevelType w:val="multilevel"/>
    <w:tmpl w:val="B34C1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99B0E1C"/>
    <w:multiLevelType w:val="multilevel"/>
    <w:tmpl w:val="DBBA2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0EF17AD"/>
    <w:multiLevelType w:val="hybridMultilevel"/>
    <w:tmpl w:val="1FD22F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345DA2"/>
    <w:multiLevelType w:val="multilevel"/>
    <w:tmpl w:val="D71AB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005DFD"/>
    <w:multiLevelType w:val="hybridMultilevel"/>
    <w:tmpl w:val="E6A6F89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920B7B"/>
    <w:multiLevelType w:val="multilevel"/>
    <w:tmpl w:val="38129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2377545"/>
    <w:multiLevelType w:val="multilevel"/>
    <w:tmpl w:val="31E6B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36F4779"/>
    <w:multiLevelType w:val="multilevel"/>
    <w:tmpl w:val="726E4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F035B6C"/>
    <w:multiLevelType w:val="multilevel"/>
    <w:tmpl w:val="0EBE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3"/>
  </w:num>
  <w:num w:numId="13">
    <w:abstractNumId w:val="25"/>
  </w:num>
  <w:num w:numId="14">
    <w:abstractNumId w:val="26"/>
  </w:num>
  <w:num w:numId="15">
    <w:abstractNumId w:val="27"/>
  </w:num>
  <w:num w:numId="16">
    <w:abstractNumId w:val="15"/>
  </w:num>
  <w:num w:numId="17">
    <w:abstractNumId w:val="15"/>
    <w:lvlOverride w:ilvl="0">
      <w:lvl w:ilvl="0">
        <w:start w:val="1"/>
        <w:numFmt w:val="decimal"/>
        <w:pStyle w:val="Heading1"/>
        <w:lvlText w:val="%1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Restart w:val="1"/>
        <w:pStyle w:val="Heading3"/>
        <w:lvlText w:val="%2.%3.%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23"/>
  </w:num>
  <w:num w:numId="19">
    <w:abstractNumId w:val="30"/>
  </w:num>
  <w:num w:numId="20">
    <w:abstractNumId w:val="29"/>
  </w:num>
  <w:num w:numId="21">
    <w:abstractNumId w:val="21"/>
  </w:num>
  <w:num w:numId="22">
    <w:abstractNumId w:val="28"/>
  </w:num>
  <w:num w:numId="23">
    <w:abstractNumId w:val="24"/>
  </w:num>
  <w:num w:numId="24">
    <w:abstractNumId w:val="22"/>
  </w:num>
  <w:num w:numId="25">
    <w:abstractNumId w:val="14"/>
  </w:num>
  <w:num w:numId="26">
    <w:abstractNumId w:val="31"/>
  </w:num>
  <w:num w:numId="27">
    <w:abstractNumId w:val="17"/>
  </w:num>
  <w:num w:numId="28">
    <w:abstractNumId w:val="12"/>
  </w:num>
  <w:num w:numId="29">
    <w:abstractNumId w:val="10"/>
  </w:num>
  <w:num w:numId="30">
    <w:abstractNumId w:val="18"/>
  </w:num>
  <w:num w:numId="31">
    <w:abstractNumId w:val="20"/>
  </w:num>
  <w:num w:numId="32">
    <w:abstractNumId w:val="16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2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8A"/>
    <w:rsid w:val="000038E2"/>
    <w:rsid w:val="00007BD0"/>
    <w:rsid w:val="00011A08"/>
    <w:rsid w:val="000144A8"/>
    <w:rsid w:val="00014CBA"/>
    <w:rsid w:val="00016C65"/>
    <w:rsid w:val="00020754"/>
    <w:rsid w:val="00025DE0"/>
    <w:rsid w:val="000354A8"/>
    <w:rsid w:val="00042992"/>
    <w:rsid w:val="00045C7F"/>
    <w:rsid w:val="0005214E"/>
    <w:rsid w:val="00056D52"/>
    <w:rsid w:val="0006590F"/>
    <w:rsid w:val="00067C31"/>
    <w:rsid w:val="000741D4"/>
    <w:rsid w:val="0007602F"/>
    <w:rsid w:val="00076677"/>
    <w:rsid w:val="00081F27"/>
    <w:rsid w:val="00083284"/>
    <w:rsid w:val="00097072"/>
    <w:rsid w:val="000A1D6A"/>
    <w:rsid w:val="000A6B2D"/>
    <w:rsid w:val="000B444E"/>
    <w:rsid w:val="000C6A9B"/>
    <w:rsid w:val="000C763E"/>
    <w:rsid w:val="000D3C29"/>
    <w:rsid w:val="000D5FFE"/>
    <w:rsid w:val="000D63E4"/>
    <w:rsid w:val="000E7B15"/>
    <w:rsid w:val="000F32C5"/>
    <w:rsid w:val="000F5FC0"/>
    <w:rsid w:val="00101002"/>
    <w:rsid w:val="00115094"/>
    <w:rsid w:val="00117E18"/>
    <w:rsid w:val="00140619"/>
    <w:rsid w:val="00150F73"/>
    <w:rsid w:val="00151E16"/>
    <w:rsid w:val="00155765"/>
    <w:rsid w:val="00157C37"/>
    <w:rsid w:val="00161FD5"/>
    <w:rsid w:val="00170B5F"/>
    <w:rsid w:val="00176BA5"/>
    <w:rsid w:val="0018008C"/>
    <w:rsid w:val="00187793"/>
    <w:rsid w:val="0019138B"/>
    <w:rsid w:val="001916BD"/>
    <w:rsid w:val="0019290E"/>
    <w:rsid w:val="001A4CED"/>
    <w:rsid w:val="001B1D43"/>
    <w:rsid w:val="001B37A6"/>
    <w:rsid w:val="001C094A"/>
    <w:rsid w:val="001E1DBA"/>
    <w:rsid w:val="001F7E88"/>
    <w:rsid w:val="0020110C"/>
    <w:rsid w:val="00203F1E"/>
    <w:rsid w:val="00227AF8"/>
    <w:rsid w:val="00231DC5"/>
    <w:rsid w:val="00241F65"/>
    <w:rsid w:val="00250008"/>
    <w:rsid w:val="002744C3"/>
    <w:rsid w:val="00281B8D"/>
    <w:rsid w:val="00284EBB"/>
    <w:rsid w:val="002A4A07"/>
    <w:rsid w:val="002A6F44"/>
    <w:rsid w:val="002A791D"/>
    <w:rsid w:val="002B1F3C"/>
    <w:rsid w:val="002D0738"/>
    <w:rsid w:val="002D68D4"/>
    <w:rsid w:val="002E4ADB"/>
    <w:rsid w:val="002F5A32"/>
    <w:rsid w:val="00302DEC"/>
    <w:rsid w:val="00304B15"/>
    <w:rsid w:val="00311019"/>
    <w:rsid w:val="00312D39"/>
    <w:rsid w:val="003403C0"/>
    <w:rsid w:val="00362B96"/>
    <w:rsid w:val="00381C00"/>
    <w:rsid w:val="00383708"/>
    <w:rsid w:val="00387597"/>
    <w:rsid w:val="00390056"/>
    <w:rsid w:val="00393223"/>
    <w:rsid w:val="003954B4"/>
    <w:rsid w:val="003A669E"/>
    <w:rsid w:val="003A6B8A"/>
    <w:rsid w:val="003C4C4A"/>
    <w:rsid w:val="003C5594"/>
    <w:rsid w:val="003D3C2E"/>
    <w:rsid w:val="003E25C1"/>
    <w:rsid w:val="003E4741"/>
    <w:rsid w:val="003F4A3C"/>
    <w:rsid w:val="00404452"/>
    <w:rsid w:val="00407B78"/>
    <w:rsid w:val="00411E8A"/>
    <w:rsid w:val="004252FB"/>
    <w:rsid w:val="00437DED"/>
    <w:rsid w:val="00455820"/>
    <w:rsid w:val="004568C8"/>
    <w:rsid w:val="004611B5"/>
    <w:rsid w:val="004640AA"/>
    <w:rsid w:val="0047022F"/>
    <w:rsid w:val="004719A0"/>
    <w:rsid w:val="00482CE0"/>
    <w:rsid w:val="00485214"/>
    <w:rsid w:val="00485D64"/>
    <w:rsid w:val="004B1EF5"/>
    <w:rsid w:val="004B40D7"/>
    <w:rsid w:val="004C2954"/>
    <w:rsid w:val="004C563C"/>
    <w:rsid w:val="004D0DCE"/>
    <w:rsid w:val="004D15E6"/>
    <w:rsid w:val="004D63D0"/>
    <w:rsid w:val="004E0461"/>
    <w:rsid w:val="004E763F"/>
    <w:rsid w:val="004F1E5A"/>
    <w:rsid w:val="0050053D"/>
    <w:rsid w:val="00507D96"/>
    <w:rsid w:val="005103B6"/>
    <w:rsid w:val="00510BDF"/>
    <w:rsid w:val="00520D11"/>
    <w:rsid w:val="00524CF7"/>
    <w:rsid w:val="00532237"/>
    <w:rsid w:val="00532734"/>
    <w:rsid w:val="0053273E"/>
    <w:rsid w:val="005370F4"/>
    <w:rsid w:val="0054179A"/>
    <w:rsid w:val="0054461F"/>
    <w:rsid w:val="00546C1E"/>
    <w:rsid w:val="00547EEF"/>
    <w:rsid w:val="00556838"/>
    <w:rsid w:val="00557C81"/>
    <w:rsid w:val="0056550D"/>
    <w:rsid w:val="00577FEE"/>
    <w:rsid w:val="005810F3"/>
    <w:rsid w:val="0058166E"/>
    <w:rsid w:val="0058663E"/>
    <w:rsid w:val="00590E1D"/>
    <w:rsid w:val="005A042C"/>
    <w:rsid w:val="005A5E90"/>
    <w:rsid w:val="005B084B"/>
    <w:rsid w:val="005B0B7E"/>
    <w:rsid w:val="005B308D"/>
    <w:rsid w:val="005B4C45"/>
    <w:rsid w:val="005D24C9"/>
    <w:rsid w:val="005F0E8F"/>
    <w:rsid w:val="00606A4F"/>
    <w:rsid w:val="00611A93"/>
    <w:rsid w:val="00611B44"/>
    <w:rsid w:val="00617242"/>
    <w:rsid w:val="006264AC"/>
    <w:rsid w:val="0063418C"/>
    <w:rsid w:val="006479E1"/>
    <w:rsid w:val="00650773"/>
    <w:rsid w:val="0065697E"/>
    <w:rsid w:val="006720B2"/>
    <w:rsid w:val="00672E24"/>
    <w:rsid w:val="00693B1B"/>
    <w:rsid w:val="006972A4"/>
    <w:rsid w:val="00697362"/>
    <w:rsid w:val="0069764A"/>
    <w:rsid w:val="006B1529"/>
    <w:rsid w:val="006B2158"/>
    <w:rsid w:val="006C17D9"/>
    <w:rsid w:val="006C735A"/>
    <w:rsid w:val="006D2D97"/>
    <w:rsid w:val="006D3A08"/>
    <w:rsid w:val="006D57BF"/>
    <w:rsid w:val="006E06DD"/>
    <w:rsid w:val="006E181B"/>
    <w:rsid w:val="006E2A16"/>
    <w:rsid w:val="006E4AAC"/>
    <w:rsid w:val="006E5645"/>
    <w:rsid w:val="006F2C29"/>
    <w:rsid w:val="006F6255"/>
    <w:rsid w:val="00713D7C"/>
    <w:rsid w:val="00727D51"/>
    <w:rsid w:val="00727E6C"/>
    <w:rsid w:val="007367F2"/>
    <w:rsid w:val="00762AE3"/>
    <w:rsid w:val="00777198"/>
    <w:rsid w:val="0078621E"/>
    <w:rsid w:val="00793756"/>
    <w:rsid w:val="007C3E55"/>
    <w:rsid w:val="007E4125"/>
    <w:rsid w:val="00800ED6"/>
    <w:rsid w:val="0080313B"/>
    <w:rsid w:val="00806640"/>
    <w:rsid w:val="008078AB"/>
    <w:rsid w:val="00820775"/>
    <w:rsid w:val="00820B61"/>
    <w:rsid w:val="008361CD"/>
    <w:rsid w:val="00843ADC"/>
    <w:rsid w:val="00843C02"/>
    <w:rsid w:val="00845551"/>
    <w:rsid w:val="008461D2"/>
    <w:rsid w:val="00850B9C"/>
    <w:rsid w:val="008530BA"/>
    <w:rsid w:val="00853B1D"/>
    <w:rsid w:val="00854B34"/>
    <w:rsid w:val="00855382"/>
    <w:rsid w:val="008564CD"/>
    <w:rsid w:val="008617EB"/>
    <w:rsid w:val="00862FF8"/>
    <w:rsid w:val="00864BB9"/>
    <w:rsid w:val="0088008E"/>
    <w:rsid w:val="00893438"/>
    <w:rsid w:val="008B41C0"/>
    <w:rsid w:val="008B5CBE"/>
    <w:rsid w:val="008B7340"/>
    <w:rsid w:val="008B761E"/>
    <w:rsid w:val="008C0E2B"/>
    <w:rsid w:val="008C41EB"/>
    <w:rsid w:val="008C49F1"/>
    <w:rsid w:val="008C797A"/>
    <w:rsid w:val="008D319B"/>
    <w:rsid w:val="008D33F1"/>
    <w:rsid w:val="008D36D8"/>
    <w:rsid w:val="008E4C99"/>
    <w:rsid w:val="008F30D5"/>
    <w:rsid w:val="00903623"/>
    <w:rsid w:val="009039EB"/>
    <w:rsid w:val="00905B0B"/>
    <w:rsid w:val="00907122"/>
    <w:rsid w:val="00907ABE"/>
    <w:rsid w:val="0091692D"/>
    <w:rsid w:val="00935DE6"/>
    <w:rsid w:val="00940FC5"/>
    <w:rsid w:val="009456D0"/>
    <w:rsid w:val="009506D3"/>
    <w:rsid w:val="00950747"/>
    <w:rsid w:val="00955018"/>
    <w:rsid w:val="00963180"/>
    <w:rsid w:val="00970B24"/>
    <w:rsid w:val="00984530"/>
    <w:rsid w:val="009A2EB0"/>
    <w:rsid w:val="009B041D"/>
    <w:rsid w:val="009B19A9"/>
    <w:rsid w:val="009C043D"/>
    <w:rsid w:val="009C6E05"/>
    <w:rsid w:val="009D023B"/>
    <w:rsid w:val="009D072D"/>
    <w:rsid w:val="009D4154"/>
    <w:rsid w:val="009E0D59"/>
    <w:rsid w:val="009E125D"/>
    <w:rsid w:val="009E1AE8"/>
    <w:rsid w:val="009F13D7"/>
    <w:rsid w:val="009F673C"/>
    <w:rsid w:val="009F7668"/>
    <w:rsid w:val="00A17D23"/>
    <w:rsid w:val="00A23627"/>
    <w:rsid w:val="00A271A9"/>
    <w:rsid w:val="00A31A06"/>
    <w:rsid w:val="00A43AE5"/>
    <w:rsid w:val="00A46B7F"/>
    <w:rsid w:val="00A55D47"/>
    <w:rsid w:val="00A577D4"/>
    <w:rsid w:val="00A75A8B"/>
    <w:rsid w:val="00A778C7"/>
    <w:rsid w:val="00A8457D"/>
    <w:rsid w:val="00AB08E0"/>
    <w:rsid w:val="00AC0D84"/>
    <w:rsid w:val="00AC35FB"/>
    <w:rsid w:val="00AC3EEA"/>
    <w:rsid w:val="00AD1E4B"/>
    <w:rsid w:val="00AD296B"/>
    <w:rsid w:val="00AD3BC6"/>
    <w:rsid w:val="00AD6B34"/>
    <w:rsid w:val="00AE6893"/>
    <w:rsid w:val="00AF5DDC"/>
    <w:rsid w:val="00AF6094"/>
    <w:rsid w:val="00AF7146"/>
    <w:rsid w:val="00B02D46"/>
    <w:rsid w:val="00B21CB1"/>
    <w:rsid w:val="00B236DD"/>
    <w:rsid w:val="00B24A00"/>
    <w:rsid w:val="00B25079"/>
    <w:rsid w:val="00B46418"/>
    <w:rsid w:val="00B46B59"/>
    <w:rsid w:val="00B4742F"/>
    <w:rsid w:val="00B55A8A"/>
    <w:rsid w:val="00B603E5"/>
    <w:rsid w:val="00B900D2"/>
    <w:rsid w:val="00BC3FD8"/>
    <w:rsid w:val="00BC5853"/>
    <w:rsid w:val="00BD6D72"/>
    <w:rsid w:val="00BE48E2"/>
    <w:rsid w:val="00BF6B78"/>
    <w:rsid w:val="00C071DF"/>
    <w:rsid w:val="00C1492C"/>
    <w:rsid w:val="00C24BA6"/>
    <w:rsid w:val="00C40A3A"/>
    <w:rsid w:val="00C4283A"/>
    <w:rsid w:val="00C450FE"/>
    <w:rsid w:val="00C47D6B"/>
    <w:rsid w:val="00C5222B"/>
    <w:rsid w:val="00C52D1D"/>
    <w:rsid w:val="00C56BC3"/>
    <w:rsid w:val="00C66BE1"/>
    <w:rsid w:val="00C72834"/>
    <w:rsid w:val="00C81FA3"/>
    <w:rsid w:val="00C836EE"/>
    <w:rsid w:val="00C84942"/>
    <w:rsid w:val="00C962F9"/>
    <w:rsid w:val="00C97AFA"/>
    <w:rsid w:val="00CA0ECF"/>
    <w:rsid w:val="00CA4402"/>
    <w:rsid w:val="00CB3EB0"/>
    <w:rsid w:val="00CB523D"/>
    <w:rsid w:val="00CD6C43"/>
    <w:rsid w:val="00CE5024"/>
    <w:rsid w:val="00CF2E4A"/>
    <w:rsid w:val="00D013CC"/>
    <w:rsid w:val="00D01D08"/>
    <w:rsid w:val="00D02EF5"/>
    <w:rsid w:val="00D03EED"/>
    <w:rsid w:val="00D13046"/>
    <w:rsid w:val="00D320CC"/>
    <w:rsid w:val="00D338DC"/>
    <w:rsid w:val="00D36983"/>
    <w:rsid w:val="00D36A2D"/>
    <w:rsid w:val="00D40E94"/>
    <w:rsid w:val="00D4374F"/>
    <w:rsid w:val="00D53A2C"/>
    <w:rsid w:val="00D6667A"/>
    <w:rsid w:val="00D7283E"/>
    <w:rsid w:val="00D8507D"/>
    <w:rsid w:val="00D948F4"/>
    <w:rsid w:val="00D95FB8"/>
    <w:rsid w:val="00DA0D76"/>
    <w:rsid w:val="00DB372D"/>
    <w:rsid w:val="00DD1C72"/>
    <w:rsid w:val="00DD2FE1"/>
    <w:rsid w:val="00DD7CFF"/>
    <w:rsid w:val="00DE2C1F"/>
    <w:rsid w:val="00DF7BA8"/>
    <w:rsid w:val="00E023CD"/>
    <w:rsid w:val="00E033C9"/>
    <w:rsid w:val="00E0456F"/>
    <w:rsid w:val="00E04941"/>
    <w:rsid w:val="00E10EDC"/>
    <w:rsid w:val="00E268CB"/>
    <w:rsid w:val="00E30F00"/>
    <w:rsid w:val="00E3168F"/>
    <w:rsid w:val="00E33977"/>
    <w:rsid w:val="00E35C67"/>
    <w:rsid w:val="00E36B5C"/>
    <w:rsid w:val="00E40863"/>
    <w:rsid w:val="00E4664C"/>
    <w:rsid w:val="00E4772D"/>
    <w:rsid w:val="00E5442A"/>
    <w:rsid w:val="00E67083"/>
    <w:rsid w:val="00E754D7"/>
    <w:rsid w:val="00E774C2"/>
    <w:rsid w:val="00E8039E"/>
    <w:rsid w:val="00E80759"/>
    <w:rsid w:val="00E82FDA"/>
    <w:rsid w:val="00E8424E"/>
    <w:rsid w:val="00E86FAE"/>
    <w:rsid w:val="00E8758E"/>
    <w:rsid w:val="00E90D68"/>
    <w:rsid w:val="00E96F17"/>
    <w:rsid w:val="00EA5771"/>
    <w:rsid w:val="00EB3357"/>
    <w:rsid w:val="00EB3728"/>
    <w:rsid w:val="00EB79E9"/>
    <w:rsid w:val="00EC1A89"/>
    <w:rsid w:val="00ED248C"/>
    <w:rsid w:val="00EE3B2D"/>
    <w:rsid w:val="00EF128A"/>
    <w:rsid w:val="00EF2BAC"/>
    <w:rsid w:val="00F166F5"/>
    <w:rsid w:val="00F17114"/>
    <w:rsid w:val="00F24469"/>
    <w:rsid w:val="00F30149"/>
    <w:rsid w:val="00F344BB"/>
    <w:rsid w:val="00F34C15"/>
    <w:rsid w:val="00F43A32"/>
    <w:rsid w:val="00F46524"/>
    <w:rsid w:val="00F63EA5"/>
    <w:rsid w:val="00F712A2"/>
    <w:rsid w:val="00F77EA9"/>
    <w:rsid w:val="00F8392F"/>
    <w:rsid w:val="00F84995"/>
    <w:rsid w:val="00F958D6"/>
    <w:rsid w:val="00FB090D"/>
    <w:rsid w:val="00FB2EC4"/>
    <w:rsid w:val="00FB3861"/>
    <w:rsid w:val="00FD0B94"/>
    <w:rsid w:val="00FD528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Fonneland, Anne-Siri"/>
    <w:docVar w:name="ek_dbfields" w:val="EK_Avdeling¤2#4¤2# ¤3#EK_Avsnitt¤2#4¤2# ¤3#EK_Bedriftsnavn¤2#1¤2#Helse Bergen¤3#EK_GjelderFra¤2#0¤2#11.12.2020¤3#EK_KlGjelderFra¤2#0¤2#¤3#EK_Opprettet¤2#0¤2#20.11.2020¤3#EK_Utgitt¤2#0¤2#20.11.2020¤3#EK_IBrukDato¤2#0¤2#22.12.2020¤3#EK_DokumentID¤2#0¤2#D66719¤3#EK_DokTittel¤2#0¤2#Kompetanseplan Opplæring Nyansatte Nyfødt Intensiv¤3#EK_DokType¤2#0¤2#Informasjon¤3#EK_DocLvlShort¤2#0¤2# ¤3#EK_DocLevel¤2#0¤2# ¤3#EK_EksRef¤2#2¤2# 0_x0009_¤3#EK_Erstatter¤2#0¤2#3.00¤3#EK_ErstatterD¤2#0¤2#11.12.2020¤3#EK_Signatur¤2#0¤2#Anne-Siri Fonneland¤3#EK_Verifisert¤2#0¤2# ¤3#EK_Hørt¤2#0¤2# ¤3#EK_AuditReview¤2#2¤2# ¤3#EK_AuditApprove¤2#2¤2# ¤3#EK_Gradering¤2#0¤2#Åpen¤3#EK_Gradnr¤2#4¤2#0¤3#EK_Kapittel¤2#4¤2# ¤3#EK_Referanse¤2#2¤2# 42_x0009_02.5.1.3.1-01_x0009_A-vakt ved sengeenhetene_x0009_13021_x0009_dok13021.docx_x0009_¤1#02.5.2.6.3.1.16-01_x0009_Alvorlig infeksjon hos barn og unge - utredning og behandling_x0009_34194_x0009_dok34194.docx_x0009_¤1#02.5.2.6.3.11.1.3-10_x0009_Sjekkliste til pasientperm nyfødtintensiv_x0009_59281_x0009_dok59281.docx_x0009_¤1#02.5.2.6.3.11.1.4-05_x0009_Tolking av resultater_x0009_23789_x0009_dok23789.docx_x0009_¤1#02.5.2.6.3.11.1.6-04_x0009_Tilskudd vitamin og jern ved utreise foreldre_x0009_50414_x0009_dok50414.docx_x0009_¤1#02.5.2.6.3.11.1.6-06_x0009_Væskebehandling av nyfødte_x0009_23803_x0009_dok23803.docx_x0009_¤1#02.5.2.6.3.11.1.6-07_x0009_Enteral ernæring av nyfødte_x0009_66370_x0009_dok66370.docx_x0009_¤1#02.5.2.6.3.11.1.7-01_x0009_Blodsukkerbestemmelse hos nyfødte_x0009_23822_x0009_dok23822.docx_x0009_¤1#02.5.2.9.5-08_x0009_Retningslinje for utviklingsmessig omsorg_x0009_54152_x0009_dok54152.pdf_x0009_¤1#02.5.2.9.5-09_x0009_Smerte og stress skåring - Flytskjema ALPS-Neo_x0009_37078_x0009_dok37078.docx_x0009_¤1#02.5.2.9.6-10_x0009_Rydding av Foreldrerom/Pasientplassen_x0009_66646_x0009_dok66646.docx_x0009_¤1#02.5.2.9.6-11_x0009_Skyllerom arbeidsoppgaver_x0009_49711_x0009_dok49711.docx_x0009_¤1#02.5.2.9.7-03_x0009_Amming - overordnede retningslinjer BUK_x0009_59020_x0009_dok59020.docx_x0009_¤1#02.5.2.9.7-04_x0009_Ammeprosedyre_x0009_59019_x0009_dok59019.docx_x0009_¤1#02.5.2.9.7-05_x0009_Amming med brystskjold_x0009_11806_x0009_dok11806.docx_x0009_¤1#02.5.2.9.7-06_x0009_Ammeveiledning - plan_x0009_59098_x0009_dok59098.docx_x0009_¤1#02.5.2.9.7-08_x0009_Barn på familierom_x0009_47996_x0009_dok47996.docx_x0009_¤1#02.5.2.9.7-14_x0009_Dokumentasjon, Observasjon og måling av vitale parametre av Nyfødte/premature_x0009_66543_x0009_dok66543.docx_x0009_¤1#02.5.2.9.7-16_x0009_Ernæring og sondeprosedyre_x0009_63972_x0009_dok63972.docx_x0009_¤1#02.5.2.9.7-18_x0009_Foreldrekompetanse_x0009_47997_x0009_dok47997.docx_x0009_¤1#02.5.2.9.7-21_x0009_Helsestasjon- sykepleiesammenfatning_x0009_38303_x0009_dok38303.docx_x0009_¤1#02.5.2.9.7-25_x0009_Hud- og badestell under 30 ukers GA_x0009_20656_x0009_dok20656.docx_x0009_¤1#02.5.2.9.7-26_x0009_Renhold og Hygiene_x0009_27482_x0009_dok27482.docx_x0009_¤1#02.5.2.9.7-33_x0009_Lysbehandling ved gulsott_x0009_22353_x0009_dok22353.docx_x0009_¤1#02.5.2.9.7-34_x0009_Melkeproduksjon - overordnede retningslinjer BUK_x0009_59023_x0009_dok59023.docx_x0009_¤1#02.5.2.9.7-35_x0009_Melkeproduksjon, håndmelking og pumping med elektrisk pumpe_x0009_12767_x0009_dok12767.docx_x0009_¤1#02.5.2.9.7-41_x0009_Munnstell_x0009_31298_x0009_dok31298.docx_x0009_¤1#02.5.2.9.7-45_x0009_Navlestell_x0009_22354_x0009_dok22354.docx_x0009_¤1#02.5.2.9.7-46_x0009_NIDCAP_x0009_20659_x0009_dok20659.docx_x0009_¤1#02.5.2.9.7-47_x0009_Oksygen tilpasning til Nyfødte - Flytskjema_x0009_28271_x0009_dok28271.docx_x0009_¤1#02.5.2.9.7-49_x0009_PVK - stell_x0009_42766_x0009_dok42766.docx_x0009_¤1#02.5.2.9.7-51_x0009_Pustestøtte - Cpap, Higflow og Oksygenbehandling_x0009_25172_x0009_dok25172.docx_x0009_¤1#02.5.2.9.7-53_x0009_Pustestopp - algoritme_x0009_47485_x0009_dok47485.docx_x0009_¤1#02.5.2.9.7-58_x0009_Screening Antibiotika resistente bakterier BUK - Nyfødtintensiv_x0009_60264_x0009_dok60264.docx_x0009_¤1#02.5.2.9.7-61_x0009_Smertebehandling av nyfødte barn_x0009_42394_x0009_dok42394.docx_x0009_¤1#02.5.2.9.7-62_x0009_Smerte- og stress skåring_x0009_36629_x0009_dok36629.docx_x0009_¤1#02.5.2.9.7-72_x0009_Timesobservasjon ved mistanke om infeksjoner_x0009_65209_x0009_dok65209.docx_x0009_¤1#02.5.2.9.7-76_x0009_Vaktstart_x0009_50671_x0009_dok50671.docx_x0009_¤1#02.5.2.9.7-78_x0009_Øyeundersøkelse på Nyfødtintensiv og daposten_x0009_31297_x0009_dok31297.docx_x0009_¤1#02.5.2.9.8.1-03_x0009_Oppbevaring av morsmelk_x0009_65241_x0009_dok65241.docx_x0009_¤1#02.5.2.9.8.1-04_x0009_Prosedyre for morsmelkmottaket_x0009_50447_x0009_dok50447.docx_x0009_¤1#02.5.2.10.5-02_x0009_Velkomstbrosjyre NyfødtIntensiv_x0009_66717_x0009_dok66717.docx_x0009_¤1#¤3#EK_RefNr¤2#0¤2#02.5.2.10.5-03¤3#EK_Revisjon¤2#0¤2#3.01¤3#EK_Ansvarlig¤2#0¤2#Fonneland, Anne-Siri¤3#EK_SkrevetAv¤2#0¤2#Hege Grundt, Ingrid Hernborg¤3#EK_UText1¤2#0¤2#Hege Grundt, Ingrid Hernborg¤3#EK_UText2¤2#0¤2# ¤3#EK_UText3¤2#0¤2# ¤3#EK_UText4¤2#0¤2# ¤3#EK_Status¤2#0¤2#I bruk¤3#EK_Stikkord¤2#0¤2#kompetanseplaner,¤3#EK_SuperStikkord¤2#0¤2#¤3#EK_Rapport¤2#3¤2#¤3#EK_EKPrintMerke¤2#0¤2#Uoffisiell utskrift er kun gyldig på utskriftsdato¤3#EK_Watermark¤2#0¤2#¤3#EK_Utgave¤2#0¤2#3.01¤3#EK_Merknad¤2#7¤2#¤3#EK_VerLogg¤2#2¤2#Ver. 3.01 - 22.12.2020|¤1#Ver. 3.00 - 11.12.2020|¤1#Ver. 2.00 - 09.12.2020|¤1#Ver. 1.00 - 21.11.2020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3¤3#EK_GjelderTil¤2#0¤2#11.12.2023¤3#EK_Vedlegg¤2#2¤2# 0_x0009_¤3#EK_AvdelingOver¤2#4¤2# ¤3#EK_HRefNr¤2#0¤2# ¤3#EK_HbNavn¤2#0¤2# ¤3#EK_DokRefnr¤2#4¤2#00030205021005¤3#EK_Dokendrdato¤2#4¤2#14.12.2020 11:36:47¤3#EK_HbType¤2#4¤2# ¤3#EK_Offisiell¤2#4¤2# ¤3#EK_VedleggRef¤2#4¤2#02.5.2.10.5-03¤3#EK_Strukt00¤2#5¤2#¤5#¤5#HVRHF¤5#1¤5#-1¤4#¤5#02¤5#Helse Bergen HF¤5#1¤5#0¤4#.¤5#5¤5#Barne- og ungdomsklinikken¤5#1¤5#0¤4#.¤5#2¤5#Pasientbehandling¤5#0¤5#0¤4#.¤5#10¤5#Utdanning /kompetanseheving¤5#0¤5#0¤4#.¤5#5¤5#Nyfødtintensiv¤5#0¤5#0¤4# - ¤3#EK_Strukt01¤2#5¤2#¤5#¤5#Kategorier HB (ikke legg dokumenter på dette nivået)¤5#0¤5#0¤4#¤5#¤5#Pasientbehandling (ikke legg dokumenter på dette nivået)¤5#0¤5#0¤4#¤5#¤5#Annet¤5#3¤5#0¤4# - 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2¤5#Pasientbehandling¤5#0¤5#0¤4#.¤5#10¤5#Utdanning /kompetanseheving¤5#0¤5#0¤4#.¤5#5¤5#Nyfødtintensiv¤5#0¤5#0¤4# - ¤3#"/>
    <w:docVar w:name="ek_dl" w:val="3"/>
    <w:docVar w:name="ek_doclevel" w:val=" "/>
    <w:docVar w:name="ek_doclvlshort" w:val=" "/>
    <w:docVar w:name="ek_dok.ansvarlig" w:val="[Dok.ansvarlig]"/>
    <w:docVar w:name="ek_doktittel" w:val="Kompetanseplan Opplæring Nyansatte Nyfødt Intensiv"/>
    <w:docVar w:name="ek_doktype" w:val="Informasjon"/>
    <w:docVar w:name="ek_dokumentid" w:val="D66719"/>
    <w:docVar w:name="ek_eksref" w:val="[EK_EksRef]"/>
    <w:docVar w:name="ek_erstatter" w:val="3.00"/>
    <w:docVar w:name="ek_erstatterd" w:val="11.12.2020"/>
    <w:docVar w:name="ek_format" w:val="-10"/>
    <w:docVar w:name="ek_gjelderfra" w:val="11.12.2020"/>
    <w:docVar w:name="ek_gjeldertil" w:val="11.12.2023"/>
    <w:docVar w:name="ek_gradering" w:val="Åpen"/>
    <w:docVar w:name="ek_hbnavn" w:val=" "/>
    <w:docVar w:name="ek_hrefnr" w:val=" "/>
    <w:docVar w:name="ek_hørt" w:val=" "/>
    <w:docVar w:name="ek_ibrukdato" w:val="22.12.2020"/>
    <w:docVar w:name="ek_klgjelderfra" w:val="[]"/>
    <w:docVar w:name="ek_merknad" w:val="[]"/>
    <w:docVar w:name="ek_opprettet" w:val="20.11.2020"/>
    <w:docVar w:name="ek_protection" w:val="0"/>
    <w:docVar w:name="ek_rapport" w:val="[]"/>
    <w:docVar w:name="ek_referanse" w:val="[EK_Referanse]"/>
    <w:docVar w:name="ek_refnr" w:val="02.5.2.10.5-03"/>
    <w:docVar w:name="ek_revisjon" w:val="3.01"/>
    <w:docVar w:name="ek_s00mt1" w:val="HVRHF - Helse Bergen HF - Barne- og ungdomsklinikken"/>
    <w:docVar w:name="ek_s01mt3" w:val="Kjerneaktiviteter"/>
    <w:docVar w:name="ek_signatur" w:val="Anne-Siri Fonneland"/>
    <w:docVar w:name="ek_skrevetav" w:val="Hege Grundt, Ingrid Hernborg"/>
    <w:docVar w:name="ek_status" w:val="I bruk"/>
    <w:docVar w:name="ek_stikkord" w:val="kompetanseplaner,"/>
    <w:docVar w:name="ek_superstikkord" w:val="[]"/>
    <w:docVar w:name="ek_type" w:val="DOK"/>
    <w:docVar w:name="ek_utext1" w:val="Hege Grundt, Ingrid Hernborg"/>
    <w:docVar w:name="ek_utext2" w:val=" "/>
    <w:docVar w:name="ek_utext3" w:val=" "/>
    <w:docVar w:name="ek_utext4" w:val=" "/>
    <w:docVar w:name="ek_utgave" w:val="3.01"/>
    <w:docVar w:name="ek_utgitt" w:val="20.11.2020"/>
    <w:docVar w:name="ek_verifisert" w:val=" "/>
    <w:docVar w:name="idek_referanse" w:val=";13021;34194;59281;23789;50414;23803;66370;23822;54152;37078;66646;49711;59020;59019;11806;59098;47996;66543;63972;47997;38303;20656;27482;22353;59023;12767;31298;22354;20659;28271;42766;25172;47485;60264;42394;36629;65209;50671;31297;65241;50447;66717;"/>
    <w:docVar w:name="idxd" w:val=";13021;34194;59281;23789;50414;23803;66370;23822;54152;37078;66646;49711;59020;59019;11806;59098;47996;66543;63972;47997;38303;20656;27482;22353;59023;12767;31298;22354;20659;28271;42766;25172;47485;60264;42394;36629;65209;50671;31297;65241;50447;66717;"/>
    <w:docVar w:name="khb" w:val="UB"/>
    <w:docVar w:name="skitten" w:val="0"/>
    <w:docVar w:name="tidek_eksref" w:val="--"/>
    <w:docVar w:name="tidek_referanse" w:val="--"/>
    <w:docVar w:name="tidek_vedlegg" w:val="--"/>
    <w:docVar w:name="xd11806" w:val="02.5.2.9.7-05"/>
    <w:docVar w:name="xd12767" w:val="02.5.2.9.7-35"/>
    <w:docVar w:name="xd13021" w:val="02.5.1.3.1-01"/>
    <w:docVar w:name="xd20656" w:val="02.5.2.9.7-25"/>
    <w:docVar w:name="xd20659" w:val="02.5.2.9.7-46"/>
    <w:docVar w:name="xd22353" w:val="02.5.2.9.7-33"/>
    <w:docVar w:name="xd22354" w:val="02.5.2.9.7-45"/>
    <w:docVar w:name="xd23789" w:val="02.5.2.6.3.11.1.4-05"/>
    <w:docVar w:name="xd23803" w:val="02.5.2.6.3.11.1.6-06"/>
    <w:docVar w:name="xd23822" w:val="02.5.2.6.3.11.1.7-01"/>
    <w:docVar w:name="xd25172" w:val="02.5.2.9.7-51"/>
    <w:docVar w:name="xd27482" w:val="02.5.2.9.7-26"/>
    <w:docVar w:name="xd28271" w:val="02.5.2.9.7-47"/>
    <w:docVar w:name="xd31297" w:val="02.5.2.9.7-78"/>
    <w:docVar w:name="xd31298" w:val="02.5.2.9.7-41"/>
    <w:docVar w:name="xd34194" w:val="02.5.2.6.3.1.16-01"/>
    <w:docVar w:name="xd36629" w:val="02.5.2.9.7-62"/>
    <w:docVar w:name="xd37078" w:val="02.5.2.9.5-09"/>
    <w:docVar w:name="xd38303" w:val="02.5.2.9.7-21"/>
    <w:docVar w:name="xd42394" w:val="02.5.2.9.7-61"/>
    <w:docVar w:name="xd42766" w:val="02.5.2.9.7-49"/>
    <w:docVar w:name="xd47485" w:val="02.5.2.9.7-53"/>
    <w:docVar w:name="xd47996" w:val="02.5.2.9.7-08"/>
    <w:docVar w:name="xd47997" w:val="02.5.2.9.7-18"/>
    <w:docVar w:name="xd49711" w:val="02.5.2.9.6-11"/>
    <w:docVar w:name="xd50414" w:val="02.5.2.6.3.11.1.6-04"/>
    <w:docVar w:name="xd50447" w:val="02.5.2.9.8.1-04"/>
    <w:docVar w:name="xd50671" w:val="02.5.2.9.7-76"/>
    <w:docVar w:name="xd54152" w:val="02.5.2.9.5-08"/>
    <w:docVar w:name="xd59019" w:val="02.5.2.9.7-04"/>
    <w:docVar w:name="xd59020" w:val="02.5.2.9.7-03"/>
    <w:docVar w:name="xd59023" w:val="02.5.2.9.7-34"/>
    <w:docVar w:name="xd59098" w:val="02.5.2.9.7-06"/>
    <w:docVar w:name="xd59281" w:val="02.5.2.6.3.11.1.3-10"/>
    <w:docVar w:name="xd60264" w:val="02.5.2.9.7-58"/>
    <w:docVar w:name="xd63972" w:val="02.5.2.9.7-16"/>
    <w:docVar w:name="xd65209" w:val="02.5.2.9.7-72"/>
    <w:docVar w:name="xd65241" w:val="02.5.2.9.8.1-03"/>
    <w:docVar w:name="xd66370" w:val="02.5.2.6.3.11.1.6-07"/>
    <w:docVar w:name="xd66543" w:val="02.5.2.9.7-14"/>
    <w:docVar w:name="xd66646" w:val="02.5.2.9.6-10"/>
    <w:docVar w:name="xd66717" w:val="02.5.2.10.5-02"/>
    <w:docVar w:name="xdf11806" w:val="dok11806.docx"/>
    <w:docVar w:name="xdf12767" w:val="dok12767.docx"/>
    <w:docVar w:name="xdf13021" w:val="dok13021.docx"/>
    <w:docVar w:name="xdf20656" w:val="dok20656.docx"/>
    <w:docVar w:name="xdf20659" w:val="dok20659.docx"/>
    <w:docVar w:name="xdf22353" w:val="dok22353.docx"/>
    <w:docVar w:name="xdf22354" w:val="dok22354.docx"/>
    <w:docVar w:name="xdf23789" w:val="dok23789.docx"/>
    <w:docVar w:name="xdf23803" w:val="dok23803.docx"/>
    <w:docVar w:name="xdf23822" w:val="dok23822.docx"/>
    <w:docVar w:name="xdf25172" w:val="dok25172.docx"/>
    <w:docVar w:name="xdf27482" w:val="dok27482.docx"/>
    <w:docVar w:name="xdf28271" w:val="dok28271.docx"/>
    <w:docVar w:name="xdf31297" w:val="dok31297.docx"/>
    <w:docVar w:name="xdf31298" w:val="dok31298.docx"/>
    <w:docVar w:name="xdf34194" w:val="dok34194.docx"/>
    <w:docVar w:name="xdf36629" w:val="dok36629.docx"/>
    <w:docVar w:name="xdf37078" w:val="dok37078.docx"/>
    <w:docVar w:name="xdf38303" w:val="dok38303.docx"/>
    <w:docVar w:name="xdf42394" w:val="dok42394.docx"/>
    <w:docVar w:name="xdf42766" w:val="dok42766.docx"/>
    <w:docVar w:name="xdf47485" w:val="dok47485.docx"/>
    <w:docVar w:name="xdf47996" w:val="dok47996.docx"/>
    <w:docVar w:name="xdf47997" w:val="dok47997.docx"/>
    <w:docVar w:name="xdf49711" w:val="dok49711.docx"/>
    <w:docVar w:name="xdf50414" w:val="dok50414.docx"/>
    <w:docVar w:name="xdf50447" w:val="dok50447.docx"/>
    <w:docVar w:name="xdf50671" w:val="dok50671.docx"/>
    <w:docVar w:name="xdf54152" w:val="dok54152.pdf"/>
    <w:docVar w:name="xdf59019" w:val="dok59019.docx"/>
    <w:docVar w:name="xdf59020" w:val="dok59020.docx"/>
    <w:docVar w:name="xdf59023" w:val="dok59023.docx"/>
    <w:docVar w:name="xdf59098" w:val="dok59098.docx"/>
    <w:docVar w:name="xdf59281" w:val="dok59281.docx"/>
    <w:docVar w:name="xdf60264" w:val="dok60264.docx"/>
    <w:docVar w:name="xdf63972" w:val="dok63972.docx"/>
    <w:docVar w:name="xdf65209" w:val="dok65209.docx"/>
    <w:docVar w:name="xdf65241" w:val="dok65241.docx"/>
    <w:docVar w:name="xdf66370" w:val="dok66370.docx"/>
    <w:docVar w:name="xdf66543" w:val="dok66543.docx"/>
    <w:docVar w:name="xdf66646" w:val="dok66646.docx"/>
    <w:docVar w:name="xdf66717" w:val="dok66717.docx"/>
    <w:docVar w:name="xdl11806" w:val="02.5.2.9.7-05 Amming med brystskjold"/>
    <w:docVar w:name="xdl12767" w:val="02.5.2.9.7-35 Melkeproduksjon, håndmelking og pumping med elektrisk pumpe"/>
    <w:docVar w:name="xdl13021" w:val="02.5.1.3.1-01 A-vakt ved sengeenhetene"/>
    <w:docVar w:name="xdl20656" w:val="02.5.2.9.7-25 Hud- og badestell under 30 ukers GA"/>
    <w:docVar w:name="xdl20659" w:val="02.5.2.9.7-46 NIDCAP"/>
    <w:docVar w:name="xdl22353" w:val="02.5.2.9.7-33 Lysbehandling ved gulsott"/>
    <w:docVar w:name="xdl22354" w:val="02.5.2.9.7-45 Navlestell"/>
    <w:docVar w:name="xdl23789" w:val="02.5.2.6.3.11.1.4-05 Tolking av resultater"/>
    <w:docVar w:name="xdl23803" w:val="02.5.2.6.3.11.1.6-06 Væskebehandling av nyfødte"/>
    <w:docVar w:name="xdl23822" w:val="02.5.2.6.3.11.1.7-01 Blodsukkerbestemmelse hos nyfødte"/>
    <w:docVar w:name="xdl25172" w:val="02.5.2.9.7-51 Pustestøtte - Cpap, Higflow og Oksygenbehandling"/>
    <w:docVar w:name="xdl27482" w:val="02.5.2.9.7-26 Renhold og Hygiene"/>
    <w:docVar w:name="xdl28271" w:val="02.5.2.9.7-47 Oksygen tilpasning til Nyfødte - Flytskjema"/>
    <w:docVar w:name="xdl31297" w:val="02.5.2.9.7-78 Øyeundersøkelse på Nyfødtintensiv og daposten"/>
    <w:docVar w:name="xdl31298" w:val="02.5.2.9.7-41 Munnstell"/>
    <w:docVar w:name="xdl34194" w:val="02.5.2.6.3.1.16-01 Alvorlig infeksjon hos barn og unge - utredning og behandling"/>
    <w:docVar w:name="xdl36629" w:val="02.5.2.9.7-62 Smerte- og stress skåring"/>
    <w:docVar w:name="xdl37078" w:val="02.5.2.9.5-09 Smerte og stress skåring - Flytskjema ALPS-Neo"/>
    <w:docVar w:name="xdl38303" w:val="02.5.2.9.7-21 Helsestasjon- sykepleiesammenfatning"/>
    <w:docVar w:name="xdl42394" w:val="02.5.2.9.7-61 Smertebehandling av nyfødte barn"/>
    <w:docVar w:name="xdl42766" w:val="02.5.2.9.7-49 PVK - stell"/>
    <w:docVar w:name="xdl47485" w:val="02.5.2.9.7-53 Pustestopp - algoritme"/>
    <w:docVar w:name="xdl47996" w:val="02.5.2.9.7-08 Barn på familierom"/>
    <w:docVar w:name="xdl47997" w:val="02.5.2.9.7-18 Foreldrekompetanse"/>
    <w:docVar w:name="xdl49711" w:val="02.5.2.9.6-11 Skyllerom arbeidsoppgaver"/>
    <w:docVar w:name="xdl50414" w:val="02.5.2.6.3.11.1.6-04 Tilskudd vitamin og jern ved utreise foreldre"/>
    <w:docVar w:name="xdl50447" w:val="02.5.2.9.8.1-04 Prosedyre for morsmelkmottaket"/>
    <w:docVar w:name="xdl50671" w:val="02.5.2.9.7-76 Vaktstart"/>
    <w:docVar w:name="xdl54152" w:val="02.5.2.9.5-08 Retningslinje for utviklingsmessig omsorg"/>
    <w:docVar w:name="xdl59019" w:val="02.5.2.9.7-04 Ammeprosedyre"/>
    <w:docVar w:name="xdl59020" w:val="02.5.2.9.7-03 Amming - overordnede retningslinjer BUK"/>
    <w:docVar w:name="xdl59023" w:val="02.5.2.9.7-34 Melkeproduksjon - overordnede retningslinjer BUK"/>
    <w:docVar w:name="xdl59098" w:val="02.5.2.9.7-06 Ammeveiledning - plan"/>
    <w:docVar w:name="xdl59281" w:val="02.5.2.6.3.11.1.3-10 Sjekkliste til pasientperm nyfødtintensiv"/>
    <w:docVar w:name="xdl60264" w:val="02.5.2.9.7-58 Screening Antibiotika resistente bakterier BUK - Nyfødtintensiv"/>
    <w:docVar w:name="xdl63972" w:val="02.5.2.9.7-16 Ernæring og sondeprosedyre"/>
    <w:docVar w:name="xdl65209" w:val="02.5.2.9.7-72 Timesobservasjon ved mistanke om infeksjoner"/>
    <w:docVar w:name="xdl65241" w:val="02.5.2.9.8.1-03 Oppbevaring av morsmelk"/>
    <w:docVar w:name="xdl66370" w:val="02.5.2.6.3.11.1.6-07 Enteral ernæring av nyfødte"/>
    <w:docVar w:name="xdl66543" w:val="02.5.2.9.7-14 Dokumentasjon, Observasjon og måling av vitale parametre av Nyfødte/premature"/>
    <w:docVar w:name="xdl66646" w:val="02.5.2.9.6-10 Rydding av Foreldrerom/Pasientplassen"/>
    <w:docVar w:name="xdl66717" w:val="02.5.2.10.5-02 Velkomstbrosjyre NyfødtIntensiv"/>
    <w:docVar w:name="xdt11806" w:val="Amming med brystskjold"/>
    <w:docVar w:name="xdt12767" w:val="Melkeproduksjon, håndmelking og pumping med elektrisk pumpe"/>
    <w:docVar w:name="xdt13021" w:val="A-vakt ved sengeenhetene"/>
    <w:docVar w:name="xdt20656" w:val="Hud- og badestell under 30 ukers GA"/>
    <w:docVar w:name="xdt20659" w:val="NIDCAP"/>
    <w:docVar w:name="xdt22353" w:val="Lysbehandling ved gulsott"/>
    <w:docVar w:name="xdt22354" w:val="Navlestell"/>
    <w:docVar w:name="xdt23789" w:val="Tolking av resultater"/>
    <w:docVar w:name="xdt23803" w:val="Væskebehandling av nyfødte"/>
    <w:docVar w:name="xdt23822" w:val="Blodsukkerbestemmelse hos nyfødte"/>
    <w:docVar w:name="xdt25172" w:val="Pustestøtte - Cpap, Higflow og Oksygenbehandling"/>
    <w:docVar w:name="xdt27482" w:val="Renhold og Hygiene"/>
    <w:docVar w:name="xdt28271" w:val="Oksygen tilpasning til Nyfødte - Flytskjema"/>
    <w:docVar w:name="xdt31297" w:val="Øyeundersøkelse på Nyfødtintensiv og daposten"/>
    <w:docVar w:name="xdt31298" w:val="Munnstell"/>
    <w:docVar w:name="xdt34194" w:val="Alvorlig infeksjon hos barn og unge - utredning og behandling"/>
    <w:docVar w:name="xdt36629" w:val="Smerte- og stress skåring"/>
    <w:docVar w:name="xdt37078" w:val="Smerte og stress skåring - Flytskjema ALPS-Neo"/>
    <w:docVar w:name="xdt38303" w:val="Helsestasjon- sykepleiesammenfatning"/>
    <w:docVar w:name="xdt42394" w:val="Smertebehandling av nyfødte barn"/>
    <w:docVar w:name="xdt42766" w:val="PVK - stell"/>
    <w:docVar w:name="xdt47485" w:val="Pustestopp - algoritme"/>
    <w:docVar w:name="xdt47996" w:val="Barn på familierom"/>
    <w:docVar w:name="xdt47997" w:val="Foreldrekompetanse"/>
    <w:docVar w:name="xdt49711" w:val="Skyllerom arbeidsoppgaver"/>
    <w:docVar w:name="xdt50414" w:val="Tilskudd vitamin og jern ved utreise foreldre"/>
    <w:docVar w:name="xdt50447" w:val="Prosedyre for morsmelkmottaket"/>
    <w:docVar w:name="xdt50671" w:val="Vaktstart"/>
    <w:docVar w:name="xdt54152" w:val="Retningslinje for utviklingsmessig omsorg"/>
    <w:docVar w:name="xdt59019" w:val="Ammeprosedyre"/>
    <w:docVar w:name="xdt59020" w:val="Amming - overordnede retningslinjer BUK"/>
    <w:docVar w:name="xdt59023" w:val="Melkeproduksjon - overordnede retningslinjer BUK"/>
    <w:docVar w:name="xdt59098" w:val="Ammeveiledning - plan"/>
    <w:docVar w:name="xdt59281" w:val="Sjekkliste til pasientperm nyfødtintensiv"/>
    <w:docVar w:name="xdt60264" w:val="Screening Antibiotika resistente bakterier BUK - Nyfødtintensiv"/>
    <w:docVar w:name="xdt63972" w:val="Ernæring og sondeprosedyre"/>
    <w:docVar w:name="xdt65209" w:val="Timesobservasjon ved mistanke om infeksjoner"/>
    <w:docVar w:name="xdt65241" w:val="Oppbevaring av morsmelk"/>
    <w:docVar w:name="xdt66370" w:val="Enteral ernæring av nyfødte"/>
    <w:docVar w:name="xdt66543" w:val="Dokumentasjon, Observasjon og måling av vitale parametre av Nyfødte/premature"/>
    <w:docVar w:name="xdt66646" w:val="Rydding av Foreldrerom/Pasientplassen"/>
    <w:docVar w:name="xdt66717" w:val="Velkomstbrosjyre NyfødtIntensiv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0D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5F0E8F"/>
    <w:pPr>
      <w:numPr>
        <w:numId w:val="16"/>
      </w:numPr>
      <w:spacing w:before="240" w:line="48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32237"/>
    <w:pPr>
      <w:numPr>
        <w:ilvl w:val="1"/>
        <w:numId w:val="16"/>
      </w:numPr>
      <w:spacing w:before="120"/>
      <w:outlineLvl w:val="1"/>
    </w:pPr>
  </w:style>
  <w:style w:type="paragraph" w:styleId="Heading3">
    <w:name w:val="heading 3"/>
    <w:basedOn w:val="Normal"/>
    <w:next w:val="Normal"/>
    <w:qFormat/>
    <w:rsid w:val="00532237"/>
    <w:pPr>
      <w:numPr>
        <w:ilvl w:val="2"/>
        <w:numId w:val="16"/>
      </w:numPr>
      <w:tabs>
        <w:tab w:val="num" w:pos="703"/>
      </w:tabs>
      <w:outlineLvl w:val="2"/>
    </w:pPr>
  </w:style>
  <w:style w:type="paragraph" w:styleId="Heading4">
    <w:name w:val="heading 4"/>
    <w:basedOn w:val="Heading3"/>
    <w:next w:val="Normal"/>
    <w:qFormat/>
    <w:rsid w:val="00532237"/>
    <w:pPr>
      <w:numPr>
        <w:ilvl w:val="3"/>
      </w:numPr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C450FE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6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C450FE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C450FE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C450FE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55D47"/>
    <w:pPr>
      <w:keepNext/>
      <w:keepLines/>
      <w:numPr>
        <w:numId w:val="0"/>
      </w:numPr>
      <w:spacing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55D4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24BA6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unhideWhenUsed/>
    <w:rsid w:val="00C24BA6"/>
    <w:pPr>
      <w:spacing w:after="100"/>
      <w:ind w:left="480"/>
    </w:pPr>
  </w:style>
  <w:style w:type="character" w:customStyle="1" w:styleId="Overskrift5Tegn">
    <w:name w:val="Overskrift 5 Tegn"/>
    <w:basedOn w:val="DefaultParagraphFont"/>
    <w:link w:val="Heading5"/>
    <w:semiHidden/>
    <w:rsid w:val="00C450F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C450F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C450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C450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checkbox-label-text">
    <w:name w:val="checkbox-label-text"/>
    <w:basedOn w:val="DefaultParagraphFont"/>
    <w:rsid w:val="001916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kvalitet.helse-bergen.no/docs/pub/DOK60264.pdf" TargetMode="External" /><Relationship Id="rId11" Type="http://schemas.openxmlformats.org/officeDocument/2006/relationships/hyperlink" Target="https://kvalitet.helse-bergen.no/docs/pub/DOK59281.pdf" TargetMode="External" /><Relationship Id="rId12" Type="http://schemas.openxmlformats.org/officeDocument/2006/relationships/hyperlink" Target="https://kvalitet.helse-bergen.no/docs/pub/DOK38303.htm" TargetMode="External" /><Relationship Id="rId13" Type="http://schemas.openxmlformats.org/officeDocument/2006/relationships/hyperlink" Target="https://kvalitet.helse-bergen.no/docs/pub/DOK13021.htm" TargetMode="External" /><Relationship Id="rId14" Type="http://schemas.openxmlformats.org/officeDocument/2006/relationships/hyperlink" Target="https://kvalitet.helse-bergen.no/docs/pub/DOK31297.htm" TargetMode="External" /><Relationship Id="rId15" Type="http://schemas.openxmlformats.org/officeDocument/2006/relationships/hyperlink" Target="https://handbok.helse-bergen.no/eknet/docs/dok/DOK62427.pdf" TargetMode="External" /><Relationship Id="rId16" Type="http://schemas.openxmlformats.org/officeDocument/2006/relationships/hyperlink" Target="https://handbok.helse-bergen.no/eknet/docs/dok/DOK57278.pdf" TargetMode="External" /><Relationship Id="rId17" Type="http://schemas.openxmlformats.org/officeDocument/2006/relationships/hyperlink" Target="https://nidcap.org/en/" TargetMode="External" /><Relationship Id="rId18" Type="http://schemas.openxmlformats.org/officeDocument/2006/relationships/hyperlink" Target="https://www.helsebiblioteket.no/fagprosedyrer/ferdige/familiesentrert-utviklingstilpasset-omsorgsmodell-nidcap" TargetMode="External" /><Relationship Id="rId19" Type="http://schemas.openxmlformats.org/officeDocument/2006/relationships/hyperlink" Target="https://kvalitet.helse-bergen.no/docs/pub/DOK20659.htm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handbok.helse-bergen.no/docs/dok/DOK54152.pdf" TargetMode="External" /><Relationship Id="rId21" Type="http://schemas.openxmlformats.org/officeDocument/2006/relationships/hyperlink" Target="https://www.helsebiblioteket.no/fagprosedyrer/ferdige/kenguru-nyf%C3%B8dte" TargetMode="External" /><Relationship Id="rId22" Type="http://schemas.openxmlformats.org/officeDocument/2006/relationships/hyperlink" Target="https://kvalitet.helse-bergen.no/docs/pub/DOK47996.htm" TargetMode="External" /><Relationship Id="rId23" Type="http://schemas.openxmlformats.org/officeDocument/2006/relationships/hyperlink" Target="https://kvalitet.helse-bergen.no/docs/pub/DOK47997.htm" TargetMode="External" /><Relationship Id="rId24" Type="http://schemas.openxmlformats.org/officeDocument/2006/relationships/hyperlink" Target="https://kvalitet.helse-bergen.no/docs/pub/DOK66543.pdf" TargetMode="External" /><Relationship Id="rId25" Type="http://schemas.openxmlformats.org/officeDocument/2006/relationships/hyperlink" Target="https://kvalitet.helse-bergen.no/docs/pub/DOK28271.htm" TargetMode="External" /><Relationship Id="rId26" Type="http://schemas.openxmlformats.org/officeDocument/2006/relationships/hyperlink" Target="https://kvalitet.helse-bergen.no/docs/pub/DOK25172.htm" TargetMode="External" /><Relationship Id="rId27" Type="http://schemas.openxmlformats.org/officeDocument/2006/relationships/hyperlink" Target="https://kvalitet.helse-bergen.no/docs/pub/DOK47485.htm" TargetMode="External" /><Relationship Id="rId28" Type="http://schemas.openxmlformats.org/officeDocument/2006/relationships/hyperlink" Target="https://kvalitet.helse-bergen.no/docs/pub/DOK65209.pdf" TargetMode="External" /><Relationship Id="rId29" Type="http://schemas.openxmlformats.org/officeDocument/2006/relationships/hyperlink" Target="https://kvalitet.helse-bergen.no/docs/pub/DOK34194.htm" TargetMode="External" /><Relationship Id="rId3" Type="http://schemas.openxmlformats.org/officeDocument/2006/relationships/fontTable" Target="fontTable.xml" /><Relationship Id="rId30" Type="http://schemas.openxmlformats.org/officeDocument/2006/relationships/hyperlink" Target="https://kvalitet.helse-bergen.no/docs/pub/DOK23803.htm" TargetMode="External" /><Relationship Id="rId31" Type="http://schemas.openxmlformats.org/officeDocument/2006/relationships/hyperlink" Target="https://kvalitet.helse-bergen.no/docs/pub/DOK42766.pdf" TargetMode="External" /><Relationship Id="rId32" Type="http://schemas.openxmlformats.org/officeDocument/2006/relationships/hyperlink" Target="https://oslo-universitetssykehus.no/fag-og-forskning/nasjonale-og-regionale-tjenester/nasjonal-kompetansetjeneste-for-amming-nka" TargetMode="External" /><Relationship Id="rId33" Type="http://schemas.openxmlformats.org/officeDocument/2006/relationships/hyperlink" Target="https://oslo-universitetssykehus.no/seksjon/Nasjonal-kompetansetjeneste-for-amming/Documents/Amming%20av%20barn%20med%20spesielle%20behov%20(A-PH).pdf" TargetMode="External" /><Relationship Id="rId34" Type="http://schemas.openxmlformats.org/officeDocument/2006/relationships/hyperlink" Target="https://www.helsenorge.no/etter-fodsel/amming-og-mat-til-spedbarn/amming-og-ernaering-forste-ar" TargetMode="External" /><Relationship Id="rId35" Type="http://schemas.openxmlformats.org/officeDocument/2006/relationships/hyperlink" Target="https://handbok.helse-bergen.no/docs/pub/DOK59020.pdf" TargetMode="External" /><Relationship Id="rId36" Type="http://schemas.openxmlformats.org/officeDocument/2006/relationships/hyperlink" Target="https://handbok.helse-bergen.no/docs/pub/DOK59098.pdf" TargetMode="External" /><Relationship Id="rId37" Type="http://schemas.openxmlformats.org/officeDocument/2006/relationships/hyperlink" Target="https://handbok.helse-bergen.no/docs/pub/DOK59019.pdf" TargetMode="External" /><Relationship Id="rId38" Type="http://schemas.openxmlformats.org/officeDocument/2006/relationships/hyperlink" Target="https://handbok.helse-bergen.no/docs/pub/dok11806.htm" TargetMode="External" /><Relationship Id="rId39" Type="http://schemas.openxmlformats.org/officeDocument/2006/relationships/hyperlink" Target="https://handbok.helse-bergen.no/docs/pub/DOK59023.pdf" TargetMode="External" /><Relationship Id="rId4" Type="http://schemas.openxmlformats.org/officeDocument/2006/relationships/customXml" Target="../customXml/item1.xml" /><Relationship Id="rId40" Type="http://schemas.openxmlformats.org/officeDocument/2006/relationships/hyperlink" Target="https://handbok.helse-bergen.no/docs/pub/DOK80033.pdf" TargetMode="External" /><Relationship Id="rId41" Type="http://schemas.openxmlformats.org/officeDocument/2006/relationships/hyperlink" Target="https://handbok.helse-bergen.no/docs/pub/dok65241.htm" TargetMode="External" /><Relationship Id="rId42" Type="http://schemas.openxmlformats.org/officeDocument/2006/relationships/hyperlink" Target="https://kvalitet.helse-bergen.no/docs/pub/DOK63972.pdf" TargetMode="External" /><Relationship Id="rId43" Type="http://schemas.openxmlformats.org/officeDocument/2006/relationships/hyperlink" Target="https://kvalitet.helse-bergen.no/docs/pub/DOK66370.htm" TargetMode="External" /><Relationship Id="rId44" Type="http://schemas.openxmlformats.org/officeDocument/2006/relationships/hyperlink" Target="https://handbok.helse-bergen.no/docs/pub/dok50447.htm" TargetMode="External" /><Relationship Id="rId45" Type="http://schemas.openxmlformats.org/officeDocument/2006/relationships/hyperlink" Target="https://kvalitet.helse-bergen.no/docs/pub/DOK50414.htm" TargetMode="External" /><Relationship Id="rId46" Type="http://schemas.openxmlformats.org/officeDocument/2006/relationships/hyperlink" Target="https://kvalitet.helse-bergen.no/docs/pub/DOK23822.htm" TargetMode="External" /><Relationship Id="rId47" Type="http://schemas.openxmlformats.org/officeDocument/2006/relationships/hyperlink" Target="https://handbok.helse-bergen.no/eknet/docs/dok/DOK61546.pdf" TargetMode="External" /><Relationship Id="rId48" Type="http://schemas.openxmlformats.org/officeDocument/2006/relationships/hyperlink" Target="https://kvalitet.helse-bergen.no/docs/pub/DOK42394.htm" TargetMode="External" /><Relationship Id="rId49" Type="http://schemas.openxmlformats.org/officeDocument/2006/relationships/hyperlink" Target="https://kvalitet.helse-bergen.no/docs/pub/DOK36629.htm" TargetMode="External" /><Relationship Id="rId5" Type="http://schemas.openxmlformats.org/officeDocument/2006/relationships/hyperlink" Target="https://handbok.helse-bergen.no/docs/pub/DOK66717.htm" TargetMode="External" /><Relationship Id="rId50" Type="http://schemas.openxmlformats.org/officeDocument/2006/relationships/hyperlink" Target="https://kvalitet.helse-bergen.no/docs/pub/DOK37078.htm" TargetMode="External" /><Relationship Id="rId51" Type="http://schemas.openxmlformats.org/officeDocument/2006/relationships/hyperlink" Target="https://kvalitet.helse-bergen.no/docs/pub/DOK20656.htm" TargetMode="External" /><Relationship Id="rId52" Type="http://schemas.openxmlformats.org/officeDocument/2006/relationships/hyperlink" Target="https://kvalitet.helse-bergen.no/docs/pub/DOK31298.htm" TargetMode="External" /><Relationship Id="rId53" Type="http://schemas.openxmlformats.org/officeDocument/2006/relationships/hyperlink" Target="https://kvalitet.helse-bergen.no/docs/pub/DOK22354.htm" TargetMode="External" /><Relationship Id="rId54" Type="http://schemas.openxmlformats.org/officeDocument/2006/relationships/hyperlink" Target="https://handbok.helse-bergen.no/docs/pub/dok22353.htm" TargetMode="External" /><Relationship Id="rId55" Type="http://schemas.openxmlformats.org/officeDocument/2006/relationships/header" Target="header1.xml" /><Relationship Id="rId56" Type="http://schemas.openxmlformats.org/officeDocument/2006/relationships/header" Target="header2.xml" /><Relationship Id="rId57" Type="http://schemas.openxmlformats.org/officeDocument/2006/relationships/footer" Target="footer1.xml" /><Relationship Id="rId58" Type="http://schemas.openxmlformats.org/officeDocument/2006/relationships/footer" Target="footer2.xml" /><Relationship Id="rId59" Type="http://schemas.openxmlformats.org/officeDocument/2006/relationships/header" Target="header3.xml" /><Relationship Id="rId6" Type="http://schemas.openxmlformats.org/officeDocument/2006/relationships/hyperlink" Target="https://helse-bergen.no/avdelinger/barne-og-ungdomsklinikken/barne-og-ungdomsklinikken-nyfoddintensiv/til-deg-som-har-barn-pa-nyfoddintensiv" TargetMode="External" /><Relationship Id="rId60" Type="http://schemas.openxmlformats.org/officeDocument/2006/relationships/footer" Target="footer3.xml" /><Relationship Id="rId61" Type="http://schemas.openxmlformats.org/officeDocument/2006/relationships/theme" Target="theme/theme1.xml" /><Relationship Id="rId62" Type="http://schemas.openxmlformats.org/officeDocument/2006/relationships/numbering" Target="numbering.xml" /><Relationship Id="rId63" Type="http://schemas.openxmlformats.org/officeDocument/2006/relationships/styles" Target="styles.xml" /><Relationship Id="rId7" Type="http://schemas.openxmlformats.org/officeDocument/2006/relationships/hyperlink" Target="https://handbok.helse-bergen.no/eknet/portal.aspx?rpmain=1&amp;rppage=1&amp;rpreq=1&amp;sid=1&amp;mid=9106&amp;tsid=1&amp;tmid=1640&amp;bs=4-4276-0-0-n,1-1640&amp;buri=portal.aspx__XquesX__rpmain__XequX__1__XandX__rppage__XequX__1__XandX__rpreq__XequX__1" TargetMode="External" /><Relationship Id="rId8" Type="http://schemas.openxmlformats.org/officeDocument/2006/relationships/hyperlink" Target="https://kvalitet.helse-bergen.no/docs/pub/DOK27482.htm" TargetMode="External" /><Relationship Id="rId9" Type="http://schemas.openxmlformats.org/officeDocument/2006/relationships/hyperlink" Target="https://handbok.helse-bergen.no/eknet/docs/pub/dok27482.htm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oleObject" Target="embeddings/oleObject1.bin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msol\AppData\Roaming\Microsoft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46163-5FED-49D2-B274-59B5AF581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5</Pages>
  <Words>930</Words>
  <Characters>6918</Characters>
  <Application>Microsoft Office Word</Application>
  <DocSecurity>0</DocSecurity>
  <Lines>166</Lines>
  <Paragraphs>118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Kompetanseplan Opplæring Nyansatte Nyfødt Intensiv</vt:lpstr>
      <vt:lpstr>HBHF-mal - stående</vt:lpstr>
    </vt:vector>
  </TitlesOfParts>
  <Company>Datakvalitet</Company>
  <LinksUpToDate>false</LinksUpToDate>
  <CharactersWithSpaces>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Kompetanseplan Opplæring Nyansatte Nyfødt Intensiv</dc:title>
  <dc:subject>00030205021005|02.5.2.10.5-03|</dc:subject>
  <dc:creator>Handbok</dc:creator>
  <cp:lastModifiedBy>Olsen, Merete Susan</cp:lastModifiedBy>
  <cp:revision>2</cp:revision>
  <cp:lastPrinted>2006-09-07T08:52:00Z</cp:lastPrinted>
  <dcterms:created xsi:type="dcterms:W3CDTF">2020-12-22T10:11:00Z</dcterms:created>
  <dcterms:modified xsi:type="dcterms:W3CDTF">2020-12-22T10:11:00Z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Kompetanseplan Opplæring Nyansatte Nyfødt Intensiv</vt:lpwstr>
  </property>
  <property fmtid="{D5CDD505-2E9C-101B-9397-08002B2CF9AE}" pid="4" name="EK_DokType">
    <vt:lpwstr>Informasjon</vt:lpwstr>
  </property>
  <property fmtid="{D5CDD505-2E9C-101B-9397-08002B2CF9AE}" pid="5" name="EK_DokumentID">
    <vt:lpwstr>D66719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31.07.2025</vt:lpwstr>
  </property>
  <property fmtid="{D5CDD505-2E9C-101B-9397-08002B2CF9AE}" pid="8" name="EK_GjelderTil">
    <vt:lpwstr>31.07.2028</vt:lpwstr>
  </property>
  <property fmtid="{D5CDD505-2E9C-101B-9397-08002B2CF9AE}" pid="9" name="EK_RefNr">
    <vt:lpwstr>5.3.10-57</vt:lpwstr>
  </property>
  <property fmtid="{D5CDD505-2E9C-101B-9397-08002B2CF9AE}" pid="10" name="EK_S00MT1">
    <vt:lpwstr>Helse Bergen HF/Barne- og ungdomsklinikken/Nyføddintensiv</vt:lpwstr>
  </property>
  <property fmtid="{D5CDD505-2E9C-101B-9397-08002B2CF9AE}" pid="11" name="EK_S01MT3">
    <vt:lpwstr>Pasientbehandling</vt:lpwstr>
  </property>
  <property fmtid="{D5CDD505-2E9C-101B-9397-08002B2CF9AE}" pid="12" name="EK_Signatur">
    <vt:lpwstr>Anne-Siri Fonneland</vt:lpwstr>
  </property>
  <property fmtid="{D5CDD505-2E9C-101B-9397-08002B2CF9AE}" pid="13" name="EK_UText1">
    <vt:lpwstr>Hege Grundt, Ingrid Hernborg</vt:lpwstr>
  </property>
  <property fmtid="{D5CDD505-2E9C-101B-9397-08002B2CF9AE}" pid="14" name="EK_Utgave">
    <vt:lpwstr>3.03</vt:lpwstr>
  </property>
  <property fmtid="{D5CDD505-2E9C-101B-9397-08002B2CF9AE}" pid="15" name="EK_Watermark">
    <vt:lpwstr/>
  </property>
  <property fmtid="{D5CDD505-2E9C-101B-9397-08002B2CF9AE}" pid="16" name="XDF11806">
    <vt:lpwstr>https://handbok.helse-bergen.no/docs/pub/dok11806.htm</vt:lpwstr>
  </property>
  <property fmtid="{D5CDD505-2E9C-101B-9397-08002B2CF9AE}" pid="17" name="XDF12767">
    <vt:lpwstr>https://handbok.helse-bergen.no/docs/pub/dok12767.htm</vt:lpwstr>
  </property>
  <property fmtid="{D5CDD505-2E9C-101B-9397-08002B2CF9AE}" pid="18" name="XDF13021">
    <vt:lpwstr>https://kvalitet.helse-bergen.no/docs/pub/DOK13021.htm</vt:lpwstr>
  </property>
  <property fmtid="{D5CDD505-2E9C-101B-9397-08002B2CF9AE}" pid="19" name="XDF20656">
    <vt:lpwstr>https://kvalitet.helse-bergen.no/docs/pub/DOK20656.htm</vt:lpwstr>
  </property>
  <property fmtid="{D5CDD505-2E9C-101B-9397-08002B2CF9AE}" pid="20" name="XDF20659">
    <vt:lpwstr>https://kvalitet.helse-bergen.no/docs/pub/DOK20659.htm</vt:lpwstr>
  </property>
  <property fmtid="{D5CDD505-2E9C-101B-9397-08002B2CF9AE}" pid="21" name="XDF22353">
    <vt:lpwstr>https://handbok.helse-bergen.no/docs/pub/dok22353.htm</vt:lpwstr>
  </property>
  <property fmtid="{D5CDD505-2E9C-101B-9397-08002B2CF9AE}" pid="22" name="XDF22354">
    <vt:lpwstr>https://kvalitet.helse-bergen.no/docs/pub/DOK22354.htm</vt:lpwstr>
  </property>
  <property fmtid="{D5CDD505-2E9C-101B-9397-08002B2CF9AE}" pid="23" name="XDF23789">
    <vt:lpwstr>dok23789.docx</vt:lpwstr>
  </property>
  <property fmtid="{D5CDD505-2E9C-101B-9397-08002B2CF9AE}" pid="24" name="XDF23803">
    <vt:lpwstr>https://kvalitet.helse-bergen.no/docs/pub/DOK23803.htm</vt:lpwstr>
  </property>
  <property fmtid="{D5CDD505-2E9C-101B-9397-08002B2CF9AE}" pid="25" name="XDF23822">
    <vt:lpwstr>https://kvalitet.helse-bergen.no/docs/pub/DOK23822.htm</vt:lpwstr>
  </property>
  <property fmtid="{D5CDD505-2E9C-101B-9397-08002B2CF9AE}" pid="26" name="XDF25172">
    <vt:lpwstr>https://kvalitet.helse-bergen.no/docs/pub/DOK25172.htm</vt:lpwstr>
  </property>
  <property fmtid="{D5CDD505-2E9C-101B-9397-08002B2CF9AE}" pid="27" name="XDF27482">
    <vt:lpwstr>https://kvalitet.helse-bergen.no/docs/pub/DOK27482.htm</vt:lpwstr>
  </property>
  <property fmtid="{D5CDD505-2E9C-101B-9397-08002B2CF9AE}" pid="28" name="XDF28271">
    <vt:lpwstr>https://kvalitet.helse-bergen.no/docs/pub/DOK28271.htm</vt:lpwstr>
  </property>
  <property fmtid="{D5CDD505-2E9C-101B-9397-08002B2CF9AE}" pid="29" name="XDF31297">
    <vt:lpwstr>https://kvalitet.helse-bergen.no/docs/pub/DOK31297.htm</vt:lpwstr>
  </property>
  <property fmtid="{D5CDD505-2E9C-101B-9397-08002B2CF9AE}" pid="30" name="XDF31298">
    <vt:lpwstr>https://kvalitet.helse-bergen.no/docs/pub/DOK31298.htm</vt:lpwstr>
  </property>
  <property fmtid="{D5CDD505-2E9C-101B-9397-08002B2CF9AE}" pid="31" name="XDF34194">
    <vt:lpwstr>https://kvalitet.helse-bergen.no/docs/pub/DOK34194.htm</vt:lpwstr>
  </property>
  <property fmtid="{D5CDD505-2E9C-101B-9397-08002B2CF9AE}" pid="32" name="XDF36629">
    <vt:lpwstr>https://kvalitet.helse-bergen.no/docs/pub/DOK36629.htm</vt:lpwstr>
  </property>
  <property fmtid="{D5CDD505-2E9C-101B-9397-08002B2CF9AE}" pid="33" name="XDF37078">
    <vt:lpwstr>https://kvalitet.helse-bergen.no/docs/pub/DOK37078.htm</vt:lpwstr>
  </property>
  <property fmtid="{D5CDD505-2E9C-101B-9397-08002B2CF9AE}" pid="34" name="XDF38303">
    <vt:lpwstr>https://kvalitet.helse-bergen.no/docs/pub/DOK38303.htm</vt:lpwstr>
  </property>
  <property fmtid="{D5CDD505-2E9C-101B-9397-08002B2CF9AE}" pid="35" name="XDF42394">
    <vt:lpwstr>https://kvalitet.helse-bergen.no/docs/pub/DOK42394.htm</vt:lpwstr>
  </property>
  <property fmtid="{D5CDD505-2E9C-101B-9397-08002B2CF9AE}" pid="36" name="XDF42766">
    <vt:lpwstr>https://kvalitet.helse-bergen.no/docs/pub/DOK42766.pdf</vt:lpwstr>
  </property>
  <property fmtid="{D5CDD505-2E9C-101B-9397-08002B2CF9AE}" pid="37" name="XDF47485">
    <vt:lpwstr>https://kvalitet.helse-bergen.no/docs/pub/DOK47485.htm</vt:lpwstr>
  </property>
  <property fmtid="{D5CDD505-2E9C-101B-9397-08002B2CF9AE}" pid="38" name="XDF47996">
    <vt:lpwstr>https://kvalitet.helse-bergen.no/docs/pub/DOK47996.htm</vt:lpwstr>
  </property>
  <property fmtid="{D5CDD505-2E9C-101B-9397-08002B2CF9AE}" pid="39" name="XDF47997">
    <vt:lpwstr>https://kvalitet.helse-bergen.no/docs/pub/DOK47997.htm</vt:lpwstr>
  </property>
  <property fmtid="{D5CDD505-2E9C-101B-9397-08002B2CF9AE}" pid="40" name="XDF49711">
    <vt:lpwstr>dok49711.docx</vt:lpwstr>
  </property>
  <property fmtid="{D5CDD505-2E9C-101B-9397-08002B2CF9AE}" pid="41" name="XDF50414">
    <vt:lpwstr>https://kvalitet.helse-bergen.no/docs/pub/DOK50414.htm</vt:lpwstr>
  </property>
  <property fmtid="{D5CDD505-2E9C-101B-9397-08002B2CF9AE}" pid="42" name="XDF50447">
    <vt:lpwstr>[]</vt:lpwstr>
  </property>
  <property fmtid="{D5CDD505-2E9C-101B-9397-08002B2CF9AE}" pid="43" name="XDF50671">
    <vt:lpwstr>dok50671.docx</vt:lpwstr>
  </property>
  <property fmtid="{D5CDD505-2E9C-101B-9397-08002B2CF9AE}" pid="44" name="XDF54152">
    <vt:lpwstr>[]</vt:lpwstr>
  </property>
  <property fmtid="{D5CDD505-2E9C-101B-9397-08002B2CF9AE}" pid="45" name="XDF59019">
    <vt:lpwstr>https://handbok.helse-bergen.no/docs/pub/DOK59019.pdf</vt:lpwstr>
  </property>
  <property fmtid="{D5CDD505-2E9C-101B-9397-08002B2CF9AE}" pid="46" name="XDF59020">
    <vt:lpwstr>https://handbok.helse-bergen.no/docs/pub/DOK59020.pdf</vt:lpwstr>
  </property>
  <property fmtid="{D5CDD505-2E9C-101B-9397-08002B2CF9AE}" pid="47" name="XDF59023">
    <vt:lpwstr>https://handbok.helse-bergen.no/docs/pub/DOK59023.pdf</vt:lpwstr>
  </property>
  <property fmtid="{D5CDD505-2E9C-101B-9397-08002B2CF9AE}" pid="48" name="XDF59098">
    <vt:lpwstr>https://handbok.helse-bergen.no/docs/pub/DOK59098.pdf</vt:lpwstr>
  </property>
  <property fmtid="{D5CDD505-2E9C-101B-9397-08002B2CF9AE}" pid="49" name="XDF59281">
    <vt:lpwstr>https://kvalitet.helse-bergen.no/docs/pub/DOK59281.pdf</vt:lpwstr>
  </property>
  <property fmtid="{D5CDD505-2E9C-101B-9397-08002B2CF9AE}" pid="50" name="XDF60264">
    <vt:lpwstr>https://kvalitet.helse-bergen.no/docs/pub/DOK60264.pdf</vt:lpwstr>
  </property>
  <property fmtid="{D5CDD505-2E9C-101B-9397-08002B2CF9AE}" pid="51" name="XDF63972">
    <vt:lpwstr>https://kvalitet.helse-bergen.no/docs/pub/DOK63972.pdf</vt:lpwstr>
  </property>
  <property fmtid="{D5CDD505-2E9C-101B-9397-08002B2CF9AE}" pid="52" name="XDF65209">
    <vt:lpwstr>https://kvalitet.helse-bergen.no/docs/pub/DOK65209.pdf</vt:lpwstr>
  </property>
  <property fmtid="{D5CDD505-2E9C-101B-9397-08002B2CF9AE}" pid="53" name="XDF65241">
    <vt:lpwstr>[]</vt:lpwstr>
  </property>
  <property fmtid="{D5CDD505-2E9C-101B-9397-08002B2CF9AE}" pid="54" name="XDF66370">
    <vt:lpwstr>https://kvalitet.helse-bergen.no/docs/pub/DOK66370.htm</vt:lpwstr>
  </property>
  <property fmtid="{D5CDD505-2E9C-101B-9397-08002B2CF9AE}" pid="55" name="XDF66543">
    <vt:lpwstr>https://kvalitet.helse-bergen.no/docs/pub/DOK66543.pdf</vt:lpwstr>
  </property>
  <property fmtid="{D5CDD505-2E9C-101B-9397-08002B2CF9AE}" pid="56" name="XDF66646">
    <vt:lpwstr>https://handbok.helse-bergen.no/eknet/docs/pub/dok66646.htm</vt:lpwstr>
  </property>
  <property fmtid="{D5CDD505-2E9C-101B-9397-08002B2CF9AE}" pid="57" name="XDF66717">
    <vt:lpwstr>[]</vt:lpwstr>
  </property>
</Properties>
</file>