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520E86" w:rsidP="00520E86">
      <w:pPr>
        <w:rPr>
          <w:b/>
        </w:rPr>
      </w:pPr>
      <w:r>
        <w:rPr>
          <w:b/>
        </w:rPr>
        <w:t>Fase 1 – Akutt/intensivbehandling</w:t>
      </w:r>
    </w:p>
    <w:p w:rsidR="00520E86" w:rsidP="00520E86">
      <w:pPr>
        <w:pStyle w:val="ListParagraph"/>
        <w:numPr>
          <w:ilvl w:val="0"/>
          <w:numId w:val="19"/>
        </w:numPr>
        <w:spacing w:after="160" w:line="256" w:lineRule="auto"/>
        <w:rPr>
          <w:b/>
        </w:rPr>
      </w:pPr>
      <w:bookmarkStart w:id="0" w:name="tempHer"/>
      <w:bookmarkStart w:id="1" w:name="_GoBack"/>
      <w:bookmarkEnd w:id="0"/>
      <w:bookmarkEnd w:id="1"/>
      <w:r>
        <w:rPr>
          <w:b/>
        </w:rPr>
        <w:t xml:space="preserve">Ansvar; </w:t>
      </w:r>
      <w:r>
        <w:rPr>
          <w:b/>
        </w:rPr>
        <w:t>fysioterapeut fra Fysioterapiavdelingen</w:t>
      </w:r>
    </w:p>
    <w:p w:rsidR="00520E86" w:rsidP="00520E86">
      <w:pPr>
        <w:pStyle w:val="ListParagraph"/>
        <w:ind w:left="560"/>
        <w:rPr>
          <w:b/>
        </w:rPr>
      </w:pP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kartlegge lungefunksjon</w:t>
      </w:r>
    </w:p>
    <w:p w:rsidR="00520E86" w:rsidP="00520E86">
      <w:pPr>
        <w:pStyle w:val="ListParagraph"/>
        <w:numPr>
          <w:ilvl w:val="0"/>
          <w:numId w:val="20"/>
        </w:numPr>
        <w:spacing w:after="160" w:line="254" w:lineRule="auto"/>
      </w:pPr>
      <w:r>
        <w:t>forebygge og behandling av lungekomplikasjoner</w:t>
      </w: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forebygge komplikasjoner av langvarig sengeleie</w:t>
      </w: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forebygge og behandle kontrakturer og patologisk tonusøkning</w:t>
      </w: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ivareta bevegelighet og funksjon</w:t>
      </w: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sansestimulering</w:t>
      </w: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etablere kontakt med fysio / ergo ved HABU, avklare arbeidsfordelig i fase 1</w:t>
      </w: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delta i ukentlig tverrfaglig teammøte</w:t>
      </w:r>
    </w:p>
    <w:p w:rsidR="00520E86" w:rsidP="00520E86">
      <w:pPr>
        <w:pStyle w:val="ListParagraph"/>
        <w:numPr>
          <w:ilvl w:val="0"/>
          <w:numId w:val="20"/>
        </w:numPr>
        <w:spacing w:after="160" w:line="256" w:lineRule="auto"/>
      </w:pPr>
      <w:r>
        <w:t>Opprette kontakt med fysioterapeut i 1.linjetjeneste</w:t>
      </w:r>
    </w:p>
    <w:p w:rsidR="00520E86" w:rsidP="00520E86"/>
    <w:p w:rsidR="00520E86" w:rsidP="00520E86">
      <w:pPr>
        <w:rPr>
          <w:b/>
        </w:rPr>
      </w:pPr>
      <w:r>
        <w:rPr>
          <w:b/>
        </w:rPr>
        <w:t xml:space="preserve">Fase 2 – Tidlig rehabilitering </w:t>
      </w:r>
    </w:p>
    <w:p w:rsidR="00520E86" w:rsidP="00520E86">
      <w:pPr>
        <w:pStyle w:val="ListParagraph"/>
        <w:numPr>
          <w:ilvl w:val="0"/>
          <w:numId w:val="19"/>
        </w:numPr>
        <w:spacing w:after="160" w:line="256" w:lineRule="auto"/>
        <w:rPr>
          <w:b/>
        </w:rPr>
      </w:pPr>
      <w:r>
        <w:rPr>
          <w:b/>
        </w:rPr>
        <w:t>Ansvar; arbeidsdeling mellom fysioterapeut fra Fysioterapiavdelingen og HABU</w:t>
      </w:r>
    </w:p>
    <w:p w:rsidR="00520E86" w:rsidP="00520E86">
      <w:pPr>
        <w:pStyle w:val="ListParagraph"/>
        <w:spacing w:line="252" w:lineRule="auto"/>
      </w:pPr>
    </w:p>
    <w:p w:rsidR="00520E86" w:rsidP="00520E86">
      <w:pPr>
        <w:pStyle w:val="ListParagraph"/>
        <w:numPr>
          <w:ilvl w:val="0"/>
          <w:numId w:val="21"/>
        </w:numPr>
        <w:spacing w:after="160" w:line="252" w:lineRule="auto"/>
      </w:pPr>
      <w:r>
        <w:t>Kartlegging</w:t>
      </w:r>
    </w:p>
    <w:p w:rsidR="00520E86" w:rsidP="00520E86">
      <w:pPr>
        <w:pStyle w:val="ListParagraph"/>
        <w:numPr>
          <w:ilvl w:val="1"/>
          <w:numId w:val="21"/>
        </w:numPr>
        <w:spacing w:after="160" w:line="252" w:lineRule="auto"/>
      </w:pPr>
      <w:r>
        <w:t>Kartlegge behov for fortsatt lungefysioterapi</w:t>
      </w:r>
    </w:p>
    <w:p w:rsidR="00520E86" w:rsidP="00520E86">
      <w:pPr>
        <w:pStyle w:val="ListParagraph"/>
        <w:numPr>
          <w:ilvl w:val="1"/>
          <w:numId w:val="21"/>
        </w:numPr>
        <w:spacing w:after="160" w:line="252" w:lineRule="auto"/>
      </w:pPr>
      <w:r>
        <w:t>vurdere muskeltonus, leddutslag</w:t>
      </w:r>
      <w:r>
        <w:rPr>
          <w:color w:val="244061" w:themeColor="accent1" w:themeShade="80"/>
        </w:rPr>
        <w:t>,</w:t>
      </w:r>
      <w:r>
        <w:t xml:space="preserve"> muskelstyrke og funksjon</w:t>
      </w:r>
    </w:p>
    <w:p w:rsidR="00520E86" w:rsidP="00520E86">
      <w:pPr>
        <w:pStyle w:val="ListParagraph"/>
        <w:numPr>
          <w:ilvl w:val="1"/>
          <w:numId w:val="21"/>
        </w:numPr>
        <w:spacing w:after="160" w:line="252" w:lineRule="auto"/>
      </w:pPr>
      <w:r>
        <w:t>kartlegge behov for å rekvirere ortopediske hjelpemidler</w:t>
      </w:r>
    </w:p>
    <w:p w:rsidR="00520E86" w:rsidP="00520E86">
      <w:pPr>
        <w:pStyle w:val="ListParagraph"/>
        <w:numPr>
          <w:ilvl w:val="1"/>
          <w:numId w:val="21"/>
        </w:numPr>
        <w:spacing w:after="160" w:line="252" w:lineRule="auto"/>
      </w:pPr>
      <w:r>
        <w:t>kartlegging av hjelpemiddelbehov til opptrening</w:t>
      </w:r>
    </w:p>
    <w:p w:rsidR="00520E86" w:rsidP="00520E86">
      <w:pPr>
        <w:pStyle w:val="ListParagraph"/>
        <w:ind w:left="560"/>
        <w:rPr>
          <w:b/>
        </w:rPr>
      </w:pPr>
    </w:p>
    <w:p w:rsidR="00520E86" w:rsidP="00520E86">
      <w:pPr>
        <w:pStyle w:val="ListParagraph"/>
        <w:numPr>
          <w:ilvl w:val="0"/>
          <w:numId w:val="21"/>
        </w:numPr>
        <w:spacing w:after="160" w:line="256" w:lineRule="auto"/>
      </w:pPr>
      <w:r>
        <w:t>Planlegge 1-2 økter daglig med fysioterapeut mandag til fredag</w:t>
      </w:r>
    </w:p>
    <w:p w:rsidR="00520E86" w:rsidP="00520E86">
      <w:pPr>
        <w:pStyle w:val="ListParagraph"/>
      </w:pPr>
    </w:p>
    <w:p w:rsidR="00520E86" w:rsidP="00520E86">
      <w:pPr>
        <w:pStyle w:val="ListParagraph"/>
        <w:numPr>
          <w:ilvl w:val="0"/>
          <w:numId w:val="21"/>
        </w:numPr>
        <w:spacing w:after="160" w:line="256" w:lineRule="auto"/>
      </w:pPr>
      <w:bookmarkStart w:id="2" w:name="OLE_LINK2"/>
      <w:bookmarkStart w:id="3" w:name="OLE_LINK1"/>
      <w:r>
        <w:t>Trening med personalet på post / foreldre i helg</w:t>
      </w:r>
    </w:p>
    <w:p w:rsidR="00520E86" w:rsidP="00520E86">
      <w:pPr>
        <w:pStyle w:val="ListParagraph"/>
        <w:numPr>
          <w:ilvl w:val="1"/>
          <w:numId w:val="21"/>
        </w:numPr>
        <w:spacing w:after="160" w:line="256" w:lineRule="auto"/>
      </w:pPr>
      <w:r>
        <w:t>Øvelser i regi av fysioterapeut, foreldre/personalet får veiledning i forkant</w:t>
      </w:r>
    </w:p>
    <w:bookmarkEnd w:id="2"/>
    <w:bookmarkEnd w:id="3"/>
    <w:p w:rsidR="00520E86" w:rsidP="00520E86">
      <w:pPr>
        <w:pStyle w:val="ListParagraph"/>
        <w:numPr>
          <w:ilvl w:val="0"/>
          <w:numId w:val="21"/>
        </w:numPr>
        <w:spacing w:after="160" w:line="254" w:lineRule="auto"/>
      </w:pPr>
      <w:r>
        <w:t>Veiledende retningslinjer for trening</w:t>
      </w:r>
    </w:p>
    <w:p w:rsidR="00520E86" w:rsidP="00520E86">
      <w:pPr>
        <w:pStyle w:val="ListParagraph"/>
        <w:numPr>
          <w:ilvl w:val="1"/>
          <w:numId w:val="21"/>
        </w:numPr>
        <w:spacing w:after="160" w:line="254" w:lineRule="auto"/>
      </w:pPr>
      <w:r>
        <w:t>Korte økter pga skjerming</w:t>
      </w:r>
    </w:p>
    <w:p w:rsidR="00520E86" w:rsidP="00520E86">
      <w:pPr>
        <w:pStyle w:val="ListParagraph"/>
        <w:numPr>
          <w:ilvl w:val="1"/>
          <w:numId w:val="21"/>
        </w:numPr>
        <w:spacing w:after="160" w:line="254" w:lineRule="auto"/>
      </w:pPr>
      <w:r>
        <w:t>Trening av muskelstyrke og postural kontroll</w:t>
      </w:r>
    </w:p>
    <w:p w:rsidR="00520E86" w:rsidP="00520E86">
      <w:pPr>
        <w:pStyle w:val="ListParagraph"/>
        <w:numPr>
          <w:ilvl w:val="1"/>
          <w:numId w:val="21"/>
        </w:numPr>
        <w:spacing w:after="160" w:line="254" w:lineRule="auto"/>
      </w:pPr>
      <w:r>
        <w:t>Sansestimulering, evt under veiledning av pedagog/synspedagog</w:t>
      </w:r>
    </w:p>
    <w:p w:rsidR="00520E86" w:rsidP="00520E86">
      <w:pPr>
        <w:pStyle w:val="ListParagraph"/>
        <w:numPr>
          <w:ilvl w:val="1"/>
          <w:numId w:val="21"/>
        </w:numPr>
        <w:spacing w:after="160" w:line="254" w:lineRule="auto"/>
      </w:pPr>
      <w:r>
        <w:t>Funksjonelle og oppgaverelaterte øvelser</w:t>
      </w:r>
    </w:p>
    <w:p w:rsidR="00520E86" w:rsidP="00520E86">
      <w:pPr>
        <w:pStyle w:val="ListParagraph"/>
        <w:numPr>
          <w:ilvl w:val="1"/>
          <w:numId w:val="21"/>
        </w:numPr>
        <w:spacing w:after="160" w:line="254" w:lineRule="auto"/>
      </w:pPr>
      <w:r>
        <w:t>Aktive øvelser i seng</w:t>
      </w:r>
    </w:p>
    <w:p w:rsidR="00520E86" w:rsidP="00520E86">
      <w:pPr>
        <w:pStyle w:val="ListParagraph"/>
        <w:numPr>
          <w:ilvl w:val="1"/>
          <w:numId w:val="21"/>
        </w:numPr>
        <w:spacing w:after="160" w:line="254" w:lineRule="auto"/>
      </w:pPr>
      <w:r>
        <w:t>Mobilisering opp fra seng</w:t>
      </w:r>
    </w:p>
    <w:p w:rsidR="00520E86" w:rsidP="00520E86">
      <w:pPr>
        <w:pStyle w:val="ListParagraph"/>
        <w:numPr>
          <w:ilvl w:val="1"/>
          <w:numId w:val="21"/>
        </w:numPr>
        <w:spacing w:after="160" w:line="254" w:lineRule="auto"/>
      </w:pPr>
      <w:r>
        <w:t>Aktive øvelser på gulv på pasientrommet</w:t>
      </w:r>
    </w:p>
    <w:p w:rsidR="00520E86" w:rsidP="00520E86">
      <w:pPr>
        <w:pStyle w:val="ListParagraph"/>
        <w:spacing w:line="254" w:lineRule="auto"/>
        <w:ind w:left="1440"/>
      </w:pPr>
    </w:p>
    <w:p w:rsidR="00520E86" w:rsidP="00520E86">
      <w:pPr>
        <w:pStyle w:val="ListParagraph"/>
        <w:numPr>
          <w:ilvl w:val="0"/>
          <w:numId w:val="21"/>
        </w:numPr>
        <w:spacing w:after="160" w:line="254" w:lineRule="auto"/>
      </w:pPr>
      <w:r>
        <w:t>Delta på tverrfaglige teammøter</w:t>
      </w:r>
    </w:p>
    <w:p w:rsidR="00520E86" w:rsidP="00520E86">
      <w:pPr>
        <w:pStyle w:val="ListParagraph"/>
        <w:numPr>
          <w:ilvl w:val="0"/>
          <w:numId w:val="21"/>
        </w:numPr>
        <w:spacing w:after="160" w:line="254" w:lineRule="auto"/>
      </w:pPr>
      <w:r>
        <w:t>Sørge for informasjonsoverføring til 1.linjetjenesten</w:t>
      </w:r>
    </w:p>
    <w:p w:rsidR="00520E86" w:rsidP="00520E86"/>
    <w:p w:rsidR="00520E86" w:rsidP="00520E86">
      <w:pPr>
        <w:rPr>
          <w:b/>
        </w:rPr>
      </w:pPr>
      <w:r>
        <w:rPr>
          <w:b/>
        </w:rPr>
        <w:t>Fase 3 – Rehabilitering i sykehus</w:t>
      </w:r>
    </w:p>
    <w:p w:rsidR="00520E86" w:rsidP="00520E86">
      <w:pPr>
        <w:pStyle w:val="ListParagraph"/>
        <w:numPr>
          <w:ilvl w:val="0"/>
          <w:numId w:val="19"/>
        </w:numPr>
        <w:spacing w:after="160" w:line="256" w:lineRule="auto"/>
        <w:rPr>
          <w:b/>
        </w:rPr>
      </w:pPr>
      <w:bookmarkStart w:id="4" w:name="OLE_LINK4"/>
      <w:bookmarkStart w:id="5" w:name="OLE_LINK3"/>
      <w:r>
        <w:rPr>
          <w:b/>
        </w:rPr>
        <w:t>Ansvar; fysioterapeut HABU lager treningsplan i samarbeid med fysioterapeut fra Fysioterapiavdelingen</w:t>
      </w:r>
    </w:p>
    <w:bookmarkEnd w:id="4"/>
    <w:bookmarkEnd w:id="5"/>
    <w:p w:rsidR="00520E86" w:rsidP="00520E86">
      <w:pPr>
        <w:pStyle w:val="ListParagraph"/>
        <w:ind w:left="560"/>
        <w:rPr>
          <w:b/>
        </w:rPr>
      </w:pPr>
    </w:p>
    <w:p w:rsidR="00520E86" w:rsidP="00520E86">
      <w:pPr>
        <w:pStyle w:val="ListParagraph"/>
        <w:numPr>
          <w:ilvl w:val="0"/>
          <w:numId w:val="22"/>
        </w:numPr>
        <w:spacing w:after="160" w:line="256" w:lineRule="auto"/>
      </w:pPr>
      <w:r>
        <w:t>hovedsakelig oppfølging fra fysioterapeut daglig mandag til fredag 1-2 økter i Energisenteret</w:t>
      </w:r>
    </w:p>
    <w:p w:rsidR="00520E86" w:rsidP="00520E86">
      <w:pPr>
        <w:rPr>
          <w:i/>
        </w:rPr>
      </w:pPr>
      <w:r>
        <w:rPr>
          <w:i/>
        </w:rPr>
        <w:t>lokaliteter; gymsal, basseng, styrkerom eller behandlingsrom med benk og / eller matte</w:t>
      </w:r>
    </w:p>
    <w:p w:rsidR="00520E86" w:rsidP="00520E86">
      <w:pPr>
        <w:pStyle w:val="ListParagraph"/>
        <w:numPr>
          <w:ilvl w:val="0"/>
          <w:numId w:val="22"/>
        </w:numPr>
        <w:spacing w:after="160" w:line="256" w:lineRule="auto"/>
      </w:pPr>
      <w:r>
        <w:t>Trening må ta høyde for økt trettbarhet/fatigue</w:t>
      </w:r>
    </w:p>
    <w:p w:rsidR="00520E86" w:rsidP="00520E86">
      <w:pPr>
        <w:pStyle w:val="ListParagraph"/>
        <w:numPr>
          <w:ilvl w:val="0"/>
          <w:numId w:val="22"/>
        </w:numPr>
        <w:spacing w:after="160" w:line="256" w:lineRule="auto"/>
      </w:pPr>
      <w:r>
        <w:t>trening basert på individuelle målsettinger med hovedfokus på</w:t>
      </w:r>
    </w:p>
    <w:p w:rsidR="00520E86" w:rsidP="00520E86">
      <w:pPr>
        <w:pStyle w:val="ListParagraph"/>
        <w:numPr>
          <w:ilvl w:val="1"/>
          <w:numId w:val="22"/>
        </w:numPr>
        <w:spacing w:after="160" w:line="256" w:lineRule="auto"/>
      </w:pPr>
      <w:r>
        <w:t>muskelstyrke</w:t>
      </w:r>
    </w:p>
    <w:p w:rsidR="00520E86" w:rsidP="00520E86">
      <w:pPr>
        <w:pStyle w:val="ListParagraph"/>
        <w:numPr>
          <w:ilvl w:val="1"/>
          <w:numId w:val="22"/>
        </w:numPr>
        <w:spacing w:after="160" w:line="256" w:lineRule="auto"/>
      </w:pPr>
      <w:r>
        <w:t>postural kontroll</w:t>
      </w:r>
    </w:p>
    <w:p w:rsidR="00520E86" w:rsidP="00520E86">
      <w:pPr>
        <w:pStyle w:val="ListParagraph"/>
        <w:numPr>
          <w:ilvl w:val="1"/>
          <w:numId w:val="22"/>
        </w:numPr>
        <w:spacing w:after="160" w:line="256" w:lineRule="auto"/>
      </w:pPr>
      <w:r>
        <w:t>utholdenhet</w:t>
      </w:r>
    </w:p>
    <w:p w:rsidR="00520E86" w:rsidP="00520E86">
      <w:pPr>
        <w:pStyle w:val="ListParagraph"/>
        <w:numPr>
          <w:ilvl w:val="1"/>
          <w:numId w:val="22"/>
        </w:numPr>
        <w:spacing w:after="160" w:line="256" w:lineRule="auto"/>
      </w:pPr>
      <w:r>
        <w:t>funksjonelle aktiviteter</w:t>
      </w:r>
    </w:p>
    <w:p w:rsidR="00520E86" w:rsidP="00520E86">
      <w:pPr>
        <w:pStyle w:val="ListParagraph"/>
        <w:numPr>
          <w:ilvl w:val="1"/>
          <w:numId w:val="22"/>
        </w:numPr>
        <w:spacing w:after="160" w:line="256" w:lineRule="auto"/>
      </w:pPr>
      <w:r>
        <w:t>aktiv forflytning</w:t>
      </w:r>
    </w:p>
    <w:p w:rsidR="00520E86" w:rsidP="00520E86">
      <w:pPr>
        <w:pStyle w:val="ListParagraph"/>
        <w:numPr>
          <w:ilvl w:val="1"/>
          <w:numId w:val="22"/>
        </w:numPr>
        <w:spacing w:after="160" w:line="256" w:lineRule="auto"/>
      </w:pPr>
      <w:r>
        <w:t>bruk av forflytningshjelpemidler</w:t>
      </w:r>
    </w:p>
    <w:p w:rsidR="00520E86" w:rsidP="00520E86">
      <w:pPr>
        <w:pStyle w:val="ListParagraph"/>
        <w:numPr>
          <w:ilvl w:val="1"/>
          <w:numId w:val="22"/>
        </w:numPr>
        <w:spacing w:after="160" w:line="256" w:lineRule="auto"/>
      </w:pPr>
      <w:r>
        <w:t>oppfølging og tilpasning av ortopediske hjelpemidler</w:t>
      </w:r>
    </w:p>
    <w:p w:rsidR="00520E86" w:rsidP="00520E86">
      <w:pPr>
        <w:pStyle w:val="ListParagraph"/>
        <w:spacing w:line="252" w:lineRule="auto"/>
      </w:pPr>
    </w:p>
    <w:p w:rsidR="00520E86" w:rsidP="00520E86">
      <w:pPr>
        <w:pStyle w:val="ListParagraph"/>
        <w:numPr>
          <w:ilvl w:val="0"/>
          <w:numId w:val="22"/>
        </w:numPr>
        <w:spacing w:after="160" w:line="252" w:lineRule="auto"/>
      </w:pPr>
      <w:r>
        <w:t>Trening med personalet på post / foreldre i helg</w:t>
      </w:r>
    </w:p>
    <w:p w:rsidR="00520E86" w:rsidP="00520E86">
      <w:pPr>
        <w:pStyle w:val="ListParagraph"/>
        <w:numPr>
          <w:ilvl w:val="1"/>
          <w:numId w:val="22"/>
        </w:numPr>
        <w:spacing w:after="160" w:line="252" w:lineRule="auto"/>
      </w:pPr>
      <w:r>
        <w:t>Øvelser i regi av fysioterapeut foreldre/personalet får veiledning i forkant</w:t>
      </w:r>
    </w:p>
    <w:p w:rsidR="00520E86" w:rsidP="00520E86">
      <w:pPr>
        <w:pStyle w:val="ListParagraph"/>
        <w:numPr>
          <w:ilvl w:val="0"/>
          <w:numId w:val="22"/>
        </w:numPr>
        <w:spacing w:after="160" w:line="256" w:lineRule="auto"/>
      </w:pPr>
      <w:r>
        <w:t>kartlegge behov for forflytningshjelpemidler etter hjemreise, i samarbeid med 1.linjetjenesten</w:t>
      </w:r>
    </w:p>
    <w:p w:rsidR="00520E86" w:rsidP="00520E86">
      <w:pPr>
        <w:pStyle w:val="ListParagraph"/>
        <w:numPr>
          <w:ilvl w:val="0"/>
          <w:numId w:val="22"/>
        </w:numPr>
        <w:spacing w:after="160" w:line="256" w:lineRule="auto"/>
      </w:pPr>
      <w:r>
        <w:t>delta i tverrfaglige teammøter og overføringsmøte med 1.linjetjenesten</w:t>
      </w:r>
    </w:p>
    <w:p w:rsidR="00520E86" w:rsidP="00520E86"/>
    <w:p w:rsidR="00520E86" w:rsidP="00520E86">
      <w:pPr>
        <w:rPr>
          <w:b/>
        </w:rPr>
      </w:pPr>
      <w:r>
        <w:rPr>
          <w:b/>
        </w:rPr>
        <w:t xml:space="preserve">Fase 4 – Rehabilitering i hjemkommune med oppfølging fra spesialisthelsetjenesten </w:t>
      </w:r>
    </w:p>
    <w:p w:rsidR="00520E86" w:rsidP="00520E86">
      <w:pPr>
        <w:pStyle w:val="ListParagraph"/>
        <w:numPr>
          <w:ilvl w:val="0"/>
          <w:numId w:val="19"/>
        </w:numPr>
        <w:spacing w:after="160" w:line="256" w:lineRule="auto"/>
        <w:rPr>
          <w:b/>
        </w:rPr>
      </w:pPr>
      <w:r>
        <w:rPr>
          <w:b/>
        </w:rPr>
        <w:t>Ansvar; fysioterapeut lokal HABU</w:t>
      </w:r>
    </w:p>
    <w:p w:rsidR="00520E86" w:rsidP="00520E86">
      <w:pPr>
        <w:pStyle w:val="ListParagraph"/>
        <w:ind w:left="560"/>
        <w:rPr>
          <w:b/>
        </w:rPr>
      </w:pPr>
    </w:p>
    <w:p w:rsidR="00520E86" w:rsidP="00520E86">
      <w:pPr>
        <w:rPr>
          <w:color w:val="244061" w:themeColor="accent1" w:themeShade="80"/>
        </w:rPr>
      </w:pPr>
    </w:p>
    <w:p w:rsidR="00520E86" w:rsidP="00520E86">
      <w:pPr>
        <w:rPr>
          <w:b/>
        </w:rPr>
      </w:pPr>
      <w:r>
        <w:rPr>
          <w:b/>
        </w:rPr>
        <w:t>Fase 5 – Senfaserehabilitering i spesialisthelsetjenesten</w:t>
      </w:r>
    </w:p>
    <w:p w:rsidR="00520E86" w:rsidP="00520E86">
      <w:pPr>
        <w:pStyle w:val="ListParagraph"/>
        <w:numPr>
          <w:ilvl w:val="0"/>
          <w:numId w:val="19"/>
        </w:numPr>
        <w:spacing w:after="160" w:line="254" w:lineRule="auto"/>
        <w:rPr>
          <w:b/>
        </w:rPr>
      </w:pPr>
      <w:r>
        <w:rPr>
          <w:b/>
        </w:rPr>
        <w:t>Ansvar; fysioterapeut HABU lager treningsplan i samarbeid med fysioterapeut Fysioterapiavdelingen</w:t>
      </w:r>
    </w:p>
    <w:p w:rsidR="00520E86" w:rsidP="00520E86">
      <w:pPr>
        <w:pStyle w:val="ListParagraph"/>
        <w:spacing w:line="254" w:lineRule="auto"/>
        <w:ind w:left="560"/>
        <w:rPr>
          <w:b/>
        </w:rPr>
      </w:pPr>
    </w:p>
    <w:p w:rsidR="00520E86" w:rsidP="00520E86">
      <w:pPr>
        <w:pStyle w:val="ListParagraph"/>
        <w:numPr>
          <w:ilvl w:val="0"/>
          <w:numId w:val="22"/>
        </w:numPr>
        <w:spacing w:after="160" w:line="254" w:lineRule="auto"/>
      </w:pPr>
      <w:r>
        <w:t xml:space="preserve">Rehabiliteringsopphold i Helse Bergen, organisert som i fase 3 </w:t>
      </w:r>
    </w:p>
    <w:p w:rsidR="00520E86" w:rsidP="00520E86">
      <w:pPr>
        <w:pStyle w:val="ListParagraph"/>
        <w:numPr>
          <w:ilvl w:val="0"/>
          <w:numId w:val="22"/>
        </w:numPr>
        <w:spacing w:after="160" w:line="256" w:lineRule="auto"/>
      </w:pPr>
      <w:r>
        <w:t>bruke gruppetilbud som allerede eksisterer</w:t>
      </w:r>
    </w:p>
    <w:p w:rsidR="00520E86" w:rsidP="00520E86">
      <w:pPr>
        <w:rPr>
          <w:i/>
        </w:rPr>
      </w:pPr>
      <w:r>
        <w:rPr>
          <w:i/>
        </w:rPr>
        <w:t>Røde Kors Haugland Rehabiliteringssenter, PTØ-senteret Stavanger/Gardermoen, Beitostølen Helsesportsenter og Barnas fysioterapisenter i Bergen har tilbud om gruppeopphold (fase 4 og 5) som kan være relevante for pasientgrupper under 18 år med ervervet hjerneskade.</w:t>
      </w:r>
    </w:p>
    <w:p w:rsidR="00520E86" w:rsidP="00520E86">
      <w:pPr>
        <w:rPr>
          <w:i/>
        </w:rPr>
      </w:pPr>
    </w:p>
    <w:p w:rsidR="00520E86" w:rsidP="00520E86"/>
    <w:p w:rsidR="00520E86" w:rsidRPr="001F05AC" w:rsidP="00520E86"/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1C4F18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1C4F18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5.3.4-07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1 - 5 Fysioterapeut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1 - 5 Fysioterapeut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Pernille Schaathun Berge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D65823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3B141C6B"/>
    <w:multiLevelType w:val="hybridMultilevel"/>
    <w:tmpl w:val="B46E5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06302A"/>
    <w:multiLevelType w:val="hybridMultilevel"/>
    <w:tmpl w:val="F74E3574"/>
    <w:lvl w:ilvl="0">
      <w:start w:val="0"/>
      <w:numFmt w:val="bullet"/>
      <w:lvlText w:val="-"/>
      <w:lvlJc w:val="left"/>
      <w:pPr>
        <w:ind w:left="560" w:hanging="360"/>
      </w:pPr>
      <w:rPr>
        <w:rFonts w:ascii="Calibri" w:hAnsi="Calibri" w:eastAsiaTheme="minorHAnsi" w:cs="Calibri" w:hint="default"/>
      </w:rPr>
    </w:lvl>
    <w:lvl w:ilvl="1" w:tentative="1">
      <w:start w:val="1"/>
      <w:numFmt w:val="bullet"/>
      <w:lvlText w:val="o"/>
      <w:lvlJc w:val="left"/>
      <w:pPr>
        <w:ind w:left="12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0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</w:abstractNum>
  <w:abstractNum w:abstractNumId="19">
    <w:nsid w:val="7AAD174A"/>
    <w:multiLevelType w:val="hybridMultilevel"/>
    <w:tmpl w:val="930841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605ECB"/>
    <w:multiLevelType w:val="hybridMultilevel"/>
    <w:tmpl w:val="BB3C86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5"/>
  </w:num>
  <w:num w:numId="14">
    <w:abstractNumId w:val="16"/>
  </w:num>
  <w:num w:numId="15">
    <w:abstractNumId w:val="17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4"/>
  </w:num>
  <w:num w:numId="19">
    <w:abstractNumId w:val="18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C4F18"/>
    <w:rsid w:val="001E1DBA"/>
    <w:rsid w:val="001F05AC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73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0E86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36823"/>
    <w:rsid w:val="00B46418"/>
    <w:rsid w:val="00B55A8A"/>
    <w:rsid w:val="00B76147"/>
    <w:rsid w:val="00B803E3"/>
    <w:rsid w:val="00B900D2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0100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23¤3#EK_DokTittel¤2#0¤2#Ervervet hjerneskade - Fase 1 - 5 Fysioterapeut Barne- og ungdomsklinikken¤3#EK_DokType¤2#0¤2#Retningslinje¤3#EK_EksRef¤2#2¤2# 0_x0009_¤3#EK_Erstatter¤2#0¤2#1.00¤3#EK_ErstatterD¤2#0¤2#08.10.2020¤3#EK_Signatur¤2#0¤2#Jacobsen, Vigdis¤3#EK_Verifisert¤2#0¤2# ¤3#EK_Hørt¤2#0¤2# ¤3#EK_AuditReview¤2#2¤2# ¤3#EK_AuditApprove¤2#2¤2# ¤3#EK_Gradering¤2#0¤2#Åpen¤3#EK_Gradnr¤2#4¤2#0¤3#EK_Kapittel¤2#4¤2# ¤3#EK_Referanse¤2#2¤2# 0_x0009_¤3#EK_RefNr¤2#0¤2#02.5.2.2.2-09¤3#EK_Revisjon¤2#0¤2#1.01¤3#EK_Ansvarlig¤2#0¤2#Aarli, Aanen¤3#EK_SkrevetAv¤2#0¤2#Pernille S. Berge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9¤3#EK_GjelderTil¤2#0¤2#08.10.2021¤3#EK_Vedlegg¤2#2¤2# 0_x0009_¤3#EK_AvdelingOver¤2#4¤2# ¤3#EK_HRefNr¤2#0¤2# ¤3#EK_HbNavn¤2#0¤2# ¤3#EK_DokRefnr¤2#4¤2#00030205020202¤3#EK_Dokendrdato¤2#4¤2#08.10.2020 08:33:06¤3#EK_HbType¤2#4¤2# ¤3#EK_Offisiell¤2#4¤2# ¤3#EK_VedleggRef¤2#4¤2#02.5.2.2.2-09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9"/>
    <w:docVar w:name="ek_dok.ansvarlig" w:val="[Dok.ansvarlig]"/>
    <w:docVar w:name="ek_doktittel" w:val="Ervervet hjerneskade - Fase 1 - 5 Fysioterapeut Barne- og ungdomsklinikken"/>
    <w:docVar w:name="ek_doktype" w:val="Retningslinje"/>
    <w:docVar w:name="ek_dokumentid" w:val="D65823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09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Jacobsen, Vigdis"/>
    <w:docVar w:name="ek_skrevetav" w:val="Pernille S. Berge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7455D-505D-413A-B1B7-9542F57D1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2</Pages>
  <Words>355</Words>
  <Characters>2611</Characters>
  <Application>Microsoft Office Word</Application>
  <DocSecurity>0</DocSecurity>
  <Lines>77</Lines>
  <Paragraphs>55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Fase 1 - 5 Fysioterapeut Barne- og ungdomsklinikken</dc:title>
  <dc:subject>00030205020202|02.5.2.2.2-09|</dc:subject>
  <dc:creator>Handbok</dc:creator>
  <cp:lastModifiedBy>Langeland, Anne-Jorunn</cp:lastModifiedBy>
  <cp:revision>2</cp:revision>
  <cp:lastPrinted>2006-09-07T08:52:00Z</cp:lastPrinted>
  <dcterms:created xsi:type="dcterms:W3CDTF">2020-10-08T07:01:00Z</dcterms:created>
  <dcterms:modified xsi:type="dcterms:W3CDTF">2020-10-08T07:01:00Z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Fase 1 - 5 Fysioterapeut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D65823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15.09.2026</vt:lpwstr>
  </property>
  <property fmtid="{D5CDD505-2E9C-101B-9397-08002B2CF9AE}" pid="8" name="EK_GjelderTil">
    <vt:lpwstr>15.09.2027</vt:lpwstr>
  </property>
  <property fmtid="{D5CDD505-2E9C-101B-9397-08002B2CF9AE}" pid="9" name="EK_RefNr">
    <vt:lpwstr>5.3.4-07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Berge, Pernille Schaathun</vt:lpwstr>
  </property>
  <property fmtid="{D5CDD505-2E9C-101B-9397-08002B2CF9AE}" pid="13" name="EK_UText1">
    <vt:lpwstr>Pernille Schaathun Berge</vt:lpwstr>
  </property>
  <property fmtid="{D5CDD505-2E9C-101B-9397-08002B2CF9AE}" pid="14" name="EK_Utgave">
    <vt:lpwstr>2.00</vt:lpwstr>
  </property>
  <property fmtid="{D5CDD505-2E9C-101B-9397-08002B2CF9AE}" pid="15" name="EK_Watermark">
    <vt:lpwstr/>
  </property>
</Properties>
</file>