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bookmarkStart w:id="0" w:name="tempHer"/>
    <w:bookmarkStart w:id="1" w:name="_GoBack"/>
    <w:bookmarkEnd w:id="0"/>
    <w:bookmarkEnd w:id="1"/>
    <w:p w:rsidR="006D57BF" w:rsidRPr="005B4C45">
      <w:pPr>
        <w:rPr>
          <w:rFonts w:ascii="Verdana" w:hAnsi="Verdana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-43180</wp:posOffset>
                </wp:positionH>
                <wp:positionV relativeFrom="paragraph">
                  <wp:posOffset>-113402</wp:posOffset>
                </wp:positionV>
                <wp:extent cx="6276975" cy="1890776"/>
                <wp:effectExtent l="19050" t="19050" r="28575" b="12700"/>
                <wp:wrapNone/>
                <wp:docPr id="9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18907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tx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4060" w:rsidRPr="000E2370" w:rsidP="00DD406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0E2370">
                              <w:rPr>
                                <w:b/>
                                <w:sz w:val="36"/>
                              </w:rPr>
                              <w:t>TI</w:t>
                            </w:r>
                            <w:r>
                              <w:rPr>
                                <w:b/>
                                <w:sz w:val="36"/>
                              </w:rPr>
                              <w:t>LTAK VED PUSTESTOPP (APNE) - ME</w:t>
                            </w:r>
                            <w:r w:rsidRPr="000E2370">
                              <w:rPr>
                                <w:b/>
                                <w:sz w:val="36"/>
                              </w:rPr>
                              <w:t>TNINGSFALL</w:t>
                            </w:r>
                          </w:p>
                          <w:p w:rsidR="00DD4060" w:rsidP="00DD4060">
                            <w:pPr>
                              <w:ind w:left="360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DD4060" w:rsidP="00DD4060">
                            <w:pPr>
                              <w:ind w:left="36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Ønsket SpO</w:t>
                            </w:r>
                            <w:r>
                              <w:rPr>
                                <w:b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b/>
                              </w:rPr>
                              <w:t xml:space="preserve"> (metning) &gt; 90%</w:t>
                            </w:r>
                          </w:p>
                          <w:p w:rsidR="00DD4060" w:rsidP="00DD4060">
                            <w:pPr>
                              <w:ind w:left="36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Hvis ekstr</w:t>
                            </w:r>
                            <w:r w:rsidR="0047593C">
                              <w:rPr>
                                <w:b/>
                              </w:rPr>
                              <w:t>a oksygen (eks fra nesekateter)</w:t>
                            </w:r>
                            <w:r>
                              <w:rPr>
                                <w:b/>
                              </w:rPr>
                              <w:t xml:space="preserve">: </w:t>
                            </w:r>
                            <w:bookmarkStart w:id="2" w:name="OLE_LINK4"/>
                            <w:bookmarkStart w:id="3" w:name="OLE_LINK3"/>
                            <w:r>
                              <w:rPr>
                                <w:b/>
                              </w:rPr>
                              <w:t>SpO</w:t>
                            </w:r>
                            <w:r>
                              <w:rPr>
                                <w:b/>
                                <w:vertAlign w:val="subscript"/>
                              </w:rPr>
                              <w:t>2</w:t>
                            </w:r>
                            <w:bookmarkEnd w:id="2"/>
                            <w:bookmarkEnd w:id="3"/>
                            <w:r w:rsidR="0035616C">
                              <w:rPr>
                                <w:b/>
                              </w:rPr>
                              <w:t xml:space="preserve"> 90-94</w:t>
                            </w:r>
                            <w:r>
                              <w:rPr>
                                <w:b/>
                              </w:rPr>
                              <w:t>%</w:t>
                            </w:r>
                          </w:p>
                          <w:p w:rsidR="00DD4060" w:rsidP="00DD406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5" type="#_x0000_t202" style="width:494.25pt;height:148.9pt;margin-top:-8.95pt;margin-left:-3.4pt;mso-height-percent:200;mso-height-relative:margin;mso-width-percent:0;mso-width-relative:margin;mso-wrap-distance-bottom:0;mso-wrap-distance-left:9pt;mso-wrap-distance-right:9pt;mso-wrap-distance-top:0;mso-wrap-style:square;position:absolute;visibility:visible;v-text-anchor:top;z-index:251659264" strokecolor="#17365d" strokeweight="3pt">
                <v:textbox style="mso-fit-shape-to-text:t">
                  <w:txbxContent>
                    <w:p w:rsidR="00DD4060" w:rsidRPr="000E2370" w:rsidP="00DD4060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0E2370">
                        <w:rPr>
                          <w:b/>
                          <w:sz w:val="36"/>
                        </w:rPr>
                        <w:t>TI</w:t>
                      </w:r>
                      <w:r>
                        <w:rPr>
                          <w:b/>
                          <w:sz w:val="36"/>
                        </w:rPr>
                        <w:t>LTAK VED PUSTESTOPP (APNE) - ME</w:t>
                      </w:r>
                      <w:r w:rsidRPr="000E2370">
                        <w:rPr>
                          <w:b/>
                          <w:sz w:val="36"/>
                        </w:rPr>
                        <w:t>TNINGSFALL</w:t>
                      </w:r>
                    </w:p>
                    <w:p w:rsidR="00DD4060" w:rsidP="00DD4060">
                      <w:pPr>
                        <w:ind w:left="360"/>
                        <w:jc w:val="center"/>
                        <w:rPr>
                          <w:b/>
                        </w:rPr>
                      </w:pPr>
                    </w:p>
                    <w:p w:rsidR="00DD4060" w:rsidP="00DD4060">
                      <w:pPr>
                        <w:ind w:left="36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Ønsket SpO</w:t>
                      </w:r>
                      <w:r>
                        <w:rPr>
                          <w:b/>
                          <w:vertAlign w:val="subscript"/>
                        </w:rPr>
                        <w:t>2</w:t>
                      </w:r>
                      <w:r>
                        <w:rPr>
                          <w:b/>
                        </w:rPr>
                        <w:t xml:space="preserve"> (metning) &gt; 90%</w:t>
                      </w:r>
                    </w:p>
                    <w:p w:rsidR="00DD4060" w:rsidP="00DD4060">
                      <w:pPr>
                        <w:ind w:left="360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Hvis ekstr</w:t>
                      </w:r>
                      <w:r w:rsidR="0047593C">
                        <w:rPr>
                          <w:b/>
                        </w:rPr>
                        <w:t>a oksygen (eks fra nesekateter)</w:t>
                      </w:r>
                      <w:r>
                        <w:rPr>
                          <w:b/>
                        </w:rPr>
                        <w:t xml:space="preserve">: </w:t>
                      </w:r>
                      <w:bookmarkStart w:id="2" w:name="OLE_LINK4"/>
                      <w:bookmarkStart w:id="3" w:name="OLE_LINK3"/>
                      <w:r>
                        <w:rPr>
                          <w:b/>
                        </w:rPr>
                        <w:t>SpO</w:t>
                      </w:r>
                      <w:r>
                        <w:rPr>
                          <w:b/>
                          <w:vertAlign w:val="subscript"/>
                        </w:rPr>
                        <w:t>2</w:t>
                      </w:r>
                      <w:bookmarkEnd w:id="2"/>
                      <w:bookmarkEnd w:id="3"/>
                      <w:r w:rsidR="0035616C">
                        <w:rPr>
                          <w:b/>
                        </w:rPr>
                        <w:t xml:space="preserve"> 90-94</w:t>
                      </w:r>
                      <w:r>
                        <w:rPr>
                          <w:b/>
                        </w:rPr>
                        <w:t>%</w:t>
                      </w:r>
                    </w:p>
                    <w:p w:rsidR="00DD4060" w:rsidP="00DD406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03EED" w:rsidP="00CB3EB0">
      <w:pPr>
        <w:rPr>
          <w:rFonts w:ascii="Verdana" w:hAnsi="Verdana"/>
        </w:rPr>
      </w:pPr>
    </w:p>
    <w:p w:rsidR="00DD4060" w:rsidP="00CB3EB0">
      <w:pPr>
        <w:rPr>
          <w:rFonts w:ascii="Verdana" w:hAnsi="Verdana"/>
        </w:rPr>
      </w:pPr>
    </w:p>
    <w:p w:rsidR="00DD4060" w:rsidP="00CB3EB0">
      <w:pPr>
        <w:rPr>
          <w:rFonts w:ascii="Verdana" w:hAnsi="Verdana"/>
        </w:rPr>
      </w:pPr>
    </w:p>
    <w:p w:rsidR="00DD4060" w:rsidP="00CB3EB0">
      <w:pPr>
        <w:rPr>
          <w:rFonts w:ascii="Verdana" w:hAnsi="Verdana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234687</wp:posOffset>
                </wp:positionH>
                <wp:positionV relativeFrom="paragraph">
                  <wp:posOffset>144758</wp:posOffset>
                </wp:positionV>
                <wp:extent cx="5687803" cy="7196959"/>
                <wp:effectExtent l="0" t="0" r="27305" b="23495"/>
                <wp:wrapNone/>
                <wp:docPr id="2" name="Gruppe 2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687803" cy="7196959"/>
                          <a:chOff x="0" y="0"/>
                          <a:chExt cx="5644504" cy="7979534"/>
                        </a:xfrm>
                      </wpg:grpSpPr>
                      <wps:wsp xmlns:wps="http://schemas.microsoft.com/office/word/2010/wordprocessingShape">
                        <wps:cNvPr id="3" name="Tekstboks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7593" y="3963806"/>
                            <a:ext cx="3921317" cy="5715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tx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D4060" w:rsidRPr="00DD4060" w:rsidP="00DD4060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bookmarkStart w:id="4" w:name="OLE_LINK5"/>
                              <w:bookmarkStart w:id="5" w:name="OLE_LINK6"/>
                              <w:bookmarkStart w:id="6" w:name="OLE_LINK7"/>
                              <w:bookmarkStart w:id="7" w:name="_Hlk467671568"/>
                              <w:bookmarkStart w:id="8" w:name="_Hlk467671569"/>
                              <w:r w:rsidRPr="00DD4060">
                                <w:rPr>
                                  <w:b/>
                                  <w:sz w:val="28"/>
                                  <w:szCs w:val="28"/>
                                </w:rPr>
                                <w:t>HVIS PUSTESTOPP MED SpO</w:t>
                              </w:r>
                              <w:r w:rsidRPr="00DD4060">
                                <w:rPr>
                                  <w:b/>
                                  <w:sz w:val="28"/>
                                  <w:szCs w:val="28"/>
                                  <w:vertAlign w:val="subscript"/>
                                </w:rPr>
                                <w:t xml:space="preserve">2 </w:t>
                              </w:r>
                              <w:r w:rsidRPr="00DD4060">
                                <w:rPr>
                                  <w:b/>
                                  <w:sz w:val="28"/>
                                  <w:szCs w:val="28"/>
                                </w:rPr>
                                <w:t>FALL &lt; 79%</w:t>
                              </w:r>
                              <w:bookmarkEnd w:id="4"/>
                              <w:bookmarkEnd w:id="5"/>
                              <w:bookmarkEnd w:id="6"/>
                              <w:bookmarkEnd w:id="7"/>
                              <w:bookmarkEnd w:id="8"/>
                            </w:p>
                          </w:txbxContent>
                        </wps:txbx>
                        <wps:bodyPr rot="0" vert="horz" wrap="square" anchor="t" anchorCtr="0"/>
                      </wps:wsp>
                      <wps:wsp xmlns:wps="http://schemas.microsoft.com/office/word/2010/wordprocessingShape">
                        <wps:cNvPr id="4" name="Tekstboks 2"/>
                        <wps:cNvSpPr txBox="1">
                          <a:spLocks noChangeArrowheads="1"/>
                        </wps:cNvSpPr>
                        <wps:spPr bwMode="auto">
                          <a:xfrm>
                            <a:off x="1663054" y="1001871"/>
                            <a:ext cx="3981450" cy="361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tx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D4060" w:rsidRPr="00DD4060" w:rsidP="00DD4060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D4060">
                                <w:rPr>
                                  <w:b/>
                                  <w:sz w:val="28"/>
                                  <w:szCs w:val="28"/>
                                </w:rPr>
                                <w:t>HVIS SpO</w:t>
                              </w:r>
                              <w:r w:rsidRPr="00DD4060">
                                <w:rPr>
                                  <w:b/>
                                  <w:sz w:val="28"/>
                                  <w:szCs w:val="28"/>
                                  <w:vertAlign w:val="subscript"/>
                                </w:rPr>
                                <w:t xml:space="preserve">2 </w:t>
                              </w:r>
                              <w:r w:rsidRPr="00DD4060">
                                <w:rPr>
                                  <w:b/>
                                  <w:sz w:val="28"/>
                                  <w:szCs w:val="28"/>
                                </w:rPr>
                                <w:t>FALL 89-80%</w:t>
                              </w:r>
                            </w:p>
                          </w:txbxContent>
                        </wps:txbx>
                        <wps:bodyPr rot="0" vert="horz" wrap="square" anchor="t" anchorCtr="0"/>
                      </wps:wsp>
                      <wps:wsp xmlns:wps="http://schemas.microsoft.com/office/word/2010/wordprocessingShape">
                        <wps:cNvPr id="5" name="Tekstboks 2"/>
                        <wps:cNvSpPr txBox="1">
                          <a:spLocks noChangeArrowheads="1"/>
                        </wps:cNvSpPr>
                        <wps:spPr bwMode="auto">
                          <a:xfrm>
                            <a:off x="1662718" y="1397404"/>
                            <a:ext cx="3981215" cy="17507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tx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D4060" w:rsidRPr="00DD4060" w:rsidP="00DD4060">
                              <w:pPr>
                                <w:ind w:left="360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D406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SE PÅ BARNET: 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</w:pPr>
                              <w:r w:rsidRPr="00DD4060">
                                <w:t>PUSTER DET?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</w:pPr>
                              <w:r w:rsidRPr="00DD4060">
                                <w:t>HEVER BRYSTKASSEN SEG?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</w:pPr>
                              <w:r w:rsidRPr="00DD4060">
                                <w:t>HØRES PUSTELYDER?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</w:pPr>
                              <w:r w:rsidRPr="00DD4060">
                                <w:t>ER NESEKATETER PÅ PLASS?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</w:pPr>
                              <w:r w:rsidRPr="00DD4060">
                                <w:t>PULSOKSYMETERPROBEN FALT AV?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4"/>
                                </w:numPr>
                              </w:pPr>
                              <w:r w:rsidRPr="00DD4060">
                                <w:t>SONDEN PÅ PLASS/LØS?</w:t>
                              </w:r>
                            </w:p>
                          </w:txbxContent>
                        </wps:txbx>
                        <wps:bodyPr rot="0" vert="horz" wrap="square" anchor="t" anchorCtr="0"/>
                      </wps:wsp>
                      <wps:wsp xmlns:wps="http://schemas.microsoft.com/office/word/2010/wordprocessingShape">
                        <wps:cNvPr id="6" name="Tekstboks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7638" y="4535507"/>
                            <a:ext cx="3921272" cy="34440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chemeClr val="tx2">
                                <a:lumMod val="7500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D4060" w:rsidRPr="00DD4060" w:rsidP="00DD4060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D4060">
                                <w:rPr>
                                  <w:b/>
                                  <w:sz w:val="24"/>
                                  <w:szCs w:val="24"/>
                                </w:rPr>
                                <w:t>SØRG FOR FRIE LUFTVEIER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</w:pPr>
                              <w:r w:rsidRPr="00DD4060">
                                <w:t xml:space="preserve">NØYTRAL POSISJON AV 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</w:pPr>
                              <w:r w:rsidRPr="00DD4060">
                                <w:t>HODET/NAKKEN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</w:pPr>
                              <w:r w:rsidRPr="00DD4060">
                                <w:t>TA KJEVEGREP/HAKEGREP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</w:pPr>
                              <w:r w:rsidRPr="00DD4060">
                                <w:t>RENS FOR EVT GULP, SLIM</w:t>
                              </w:r>
                            </w:p>
                            <w:p w:rsidR="00DD4060" w:rsidRPr="00DD4060" w:rsidP="00DD406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5"/>
                                </w:numPr>
                              </w:pPr>
                              <w:r w:rsidRPr="00DD4060">
                                <w:t>STIMULER BARNET MED BERØRING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ind w:left="0"/>
                              </w:pPr>
                              <w:r w:rsidRPr="00DD4060">
                                <w:t xml:space="preserve">     -</w:t>
                              </w:r>
                              <w:r w:rsidRPr="00DD4060">
                                <w:tab/>
                                <w:t>STRYK PÅ RYGGEN/BRYSTET</w:t>
                              </w:r>
                            </w:p>
                            <w:p w:rsidR="00DD4060" w:rsidRPr="00DD4060" w:rsidP="00DD406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 w:rsidRPr="00DD4060">
                                <w:rPr>
                                  <w:sz w:val="24"/>
                                  <w:szCs w:val="24"/>
                                </w:rPr>
                                <w:t xml:space="preserve">     -</w:t>
                              </w:r>
                              <w:r w:rsidRPr="00DD4060">
                                <w:rPr>
                                  <w:sz w:val="24"/>
                                  <w:szCs w:val="24"/>
                                </w:rPr>
                                <w:tab/>
                                <w:t>STREKK PÅ EN ARM</w:t>
                              </w:r>
                            </w:p>
                            <w:p w:rsidR="00DD4060" w:rsidRPr="00DD4060" w:rsidP="00DD4060"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:rsidR="00DD4060" w:rsidRPr="00DD4060" w:rsidP="00DD4060">
                              <w:pPr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D4060">
                                <w:rPr>
                                  <w:b/>
                                  <w:sz w:val="24"/>
                                  <w:szCs w:val="24"/>
                                </w:rPr>
                                <w:t xml:space="preserve">HVIS INGEN RESPONS 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</w:pPr>
                              <w:r w:rsidRPr="00DD4060">
                                <w:t xml:space="preserve">BARNET BLIR BLEKT 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</w:pPr>
                              <w:r w:rsidRPr="00DD4060">
                                <w:t>BLÅ PÅ LEPPER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</w:pPr>
                              <w:r w:rsidRPr="00DD4060">
                                <w:t xml:space="preserve">SLAPT 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</w:pPr>
                              <w:r w:rsidRPr="00DD4060">
                                <w:t>(LAV PULS, VEDVARENDE LAV SpO</w:t>
                              </w:r>
                              <w:r w:rsidRPr="00DD4060">
                                <w:rPr>
                                  <w:vertAlign w:val="subscript"/>
                                </w:rPr>
                                <w:t>2</w:t>
                              </w:r>
                              <w:r w:rsidRPr="00DD4060">
                                <w:t>)</w:t>
                              </w:r>
                            </w:p>
                            <w:p w:rsidR="00DD4060" w:rsidRPr="00DD4060" w:rsidP="00DD4060">
                              <w:pPr>
                                <w:pStyle w:val="ListParagraph"/>
                              </w:pPr>
                            </w:p>
                            <w:p w:rsidR="00DD4060" w:rsidRPr="00DD4060" w:rsidP="00DD4060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D4060">
                                <w:rPr>
                                  <w:b/>
                                  <w:sz w:val="24"/>
                                  <w:szCs w:val="24"/>
                                </w:rPr>
                                <w:t>TILKALL HJELP</w:t>
                              </w:r>
                            </w:p>
                            <w:p w:rsidR="00DD4060" w:rsidRPr="00C37E04" w:rsidP="00DD4060"/>
                          </w:txbxContent>
                        </wps:txbx>
                        <wps:bodyPr rot="0" vert="horz" wrap="square" anchor="t" anchorCtr="0"/>
                      </wps:wsp>
                      <wps:wsp xmlns:wps="http://schemas.microsoft.com/office/word/2010/wordprocessingShape">
                        <wps:cNvPr id="7" name="Oppoverbøyd pil 7"/>
                        <wps:cNvSpPr/>
                        <wps:spPr>
                          <a:xfrm rot="5400000">
                            <a:off x="-884872" y="2125821"/>
                            <a:ext cx="3361690" cy="1591945"/>
                          </a:xfrm>
                          <a:prstGeom prst="bentUpArrow">
                            <a:avLst>
                              <a:gd name="adj1" fmla="val 25000"/>
                              <a:gd name="adj2" fmla="val 23630"/>
                              <a:gd name="adj3" fmla="val 250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numCol="1" spcCol="0" rtlCol="0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8" name="Oppoverbøyd pil 8"/>
                        <wps:cNvSpPr/>
                        <wps:spPr>
                          <a:xfrm rot="5400000">
                            <a:off x="29528" y="-26829"/>
                            <a:ext cx="1534160" cy="1587817"/>
                          </a:xfrm>
                          <a:prstGeom prst="bentUpArrow">
                            <a:avLst>
                              <a:gd name="adj1" fmla="val 25000"/>
                              <a:gd name="adj2" fmla="val 23630"/>
                              <a:gd name="adj3" fmla="val 250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numCol="1" spcCol="0" rtlCol="0" fromWordArt="0" anchor="ctr" anchorCtr="0" forceAA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e 2" o:spid="_x0000_s1026" style="width:450.01pt;height:568.54pt;margin-top:11.4pt;margin-left:18.48pt;mso-height-percent:0;mso-height-relative:margin;mso-width-percent:0;mso-width-relative:margin;mso-wrap-distance-bottom:0;mso-wrap-distance-left:9pt;mso-wrap-distance-right:9pt;mso-wrap-distance-top:0;position:absolute;z-index:251660288" coordorigin="0,0" coordsize="21600,21600">
                <v:shape id="_x0000_s1027" type="#_x0000_t202" style="width:15006;height:1547;left:6458;position:absolute;top:10730;v-text-anchor:top" fillcolor="white" stroked="t" strokecolor="#17365d" strokeweight="3pt">
                  <v:textbox>
                    <w:txbxContent>
                      <w:p w:rsidR="00DD4060" w:rsidRPr="00DD4060" w:rsidP="00DD4060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bookmarkStart w:id="4" w:name="OLE_LINK5"/>
                        <w:bookmarkStart w:id="5" w:name="OLE_LINK6"/>
                        <w:bookmarkStart w:id="6" w:name="OLE_LINK7"/>
                        <w:bookmarkStart w:id="7" w:name="_Hlk467671568"/>
                        <w:bookmarkStart w:id="8" w:name="_Hlk467671569"/>
                        <w:r w:rsidRPr="00DD4060">
                          <w:rPr>
                            <w:b/>
                            <w:sz w:val="28"/>
                            <w:szCs w:val="28"/>
                          </w:rPr>
                          <w:t>HVIS PUSTESTOPP MED SpO</w:t>
                        </w:r>
                        <w:r w:rsidRPr="00DD4060">
                          <w:rPr>
                            <w:b/>
                            <w:sz w:val="28"/>
                            <w:szCs w:val="28"/>
                            <w:vertAlign w:val="subscript"/>
                          </w:rPr>
                          <w:t xml:space="preserve">2 </w:t>
                        </w:r>
                        <w:r w:rsidRPr="00DD4060">
                          <w:rPr>
                            <w:b/>
                            <w:sz w:val="28"/>
                            <w:szCs w:val="28"/>
                          </w:rPr>
                          <w:t>FALL &lt; 79%</w:t>
                        </w:r>
                        <w:bookmarkEnd w:id="4"/>
                        <w:bookmarkEnd w:id="5"/>
                        <w:bookmarkEnd w:id="6"/>
                        <w:bookmarkEnd w:id="7"/>
                        <w:bookmarkEnd w:id="8"/>
                      </w:p>
                    </w:txbxContent>
                  </v:textbox>
                </v:shape>
                <v:shape id="_x0000_s1028" type="#_x0000_t202" style="width:15236;height:980;left:6364;position:absolute;top:2712;v-text-anchor:top" fillcolor="white" stroked="t" strokecolor="#17365d" strokeweight="3pt">
                  <v:textbox>
                    <w:txbxContent>
                      <w:p w:rsidR="00DD4060" w:rsidRPr="00DD4060" w:rsidP="00DD4060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D4060">
                          <w:rPr>
                            <w:b/>
                            <w:sz w:val="28"/>
                            <w:szCs w:val="28"/>
                          </w:rPr>
                          <w:t>HVIS SpO</w:t>
                        </w:r>
                        <w:r w:rsidRPr="00DD4060">
                          <w:rPr>
                            <w:b/>
                            <w:sz w:val="28"/>
                            <w:szCs w:val="28"/>
                            <w:vertAlign w:val="subscript"/>
                          </w:rPr>
                          <w:t xml:space="preserve">2 </w:t>
                        </w:r>
                        <w:r w:rsidRPr="00DD4060">
                          <w:rPr>
                            <w:b/>
                            <w:sz w:val="28"/>
                            <w:szCs w:val="28"/>
                          </w:rPr>
                          <w:t>FALL 89-80%</w:t>
                        </w:r>
                      </w:p>
                    </w:txbxContent>
                  </v:textbox>
                </v:shape>
                <v:shape id="_x0000_s1029" type="#_x0000_t202" style="width:15235;height:4739;left:6363;position:absolute;top:3783;v-text-anchor:top" fillcolor="white" stroked="t" strokecolor="#17365d" strokeweight="3pt">
                  <v:textbox>
                    <w:txbxContent>
                      <w:p w:rsidR="00DD4060" w:rsidRPr="00DD4060" w:rsidP="00DD4060">
                        <w:pPr>
                          <w:ind w:left="360"/>
                          <w:rPr>
                            <w:b/>
                            <w:sz w:val="24"/>
                            <w:szCs w:val="24"/>
                          </w:rPr>
                        </w:pPr>
                        <w:r w:rsidRPr="00DD4060">
                          <w:rPr>
                            <w:b/>
                            <w:sz w:val="24"/>
                            <w:szCs w:val="24"/>
                          </w:rPr>
                          <w:t xml:space="preserve">SE PÅ BARNET: 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</w:pPr>
                        <w:r w:rsidRPr="00DD4060">
                          <w:t>PUSTER DET?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</w:pPr>
                        <w:r w:rsidRPr="00DD4060">
                          <w:t>HEVER BRYSTKASSEN SEG?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</w:pPr>
                        <w:r w:rsidRPr="00DD4060">
                          <w:t>HØRES PUSTELYDER?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</w:pPr>
                        <w:r w:rsidRPr="00DD4060">
                          <w:t>ER NESEKATETER PÅ PLASS?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</w:pPr>
                        <w:r w:rsidRPr="00DD4060">
                          <w:t>PULSOKSYMETERPROBEN FALT AV?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4"/>
                          </w:numPr>
                        </w:pPr>
                        <w:r w:rsidRPr="00DD4060">
                          <w:t>SONDEN PÅ PLASS/LØS?</w:t>
                        </w:r>
                      </w:p>
                    </w:txbxContent>
                  </v:textbox>
                </v:shape>
                <v:shape id="_x0000_s1030" type="#_x0000_t202" style="width:15006;height:9323;left:6458;position:absolute;top:12277;v-text-anchor:top" fillcolor="white" stroked="t" strokecolor="#17365d" strokeweight="3pt">
                  <v:textbox>
                    <w:txbxContent>
                      <w:p w:rsidR="00DD4060" w:rsidRPr="00DD4060" w:rsidP="00DD4060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DD4060">
                          <w:rPr>
                            <w:b/>
                            <w:sz w:val="24"/>
                            <w:szCs w:val="24"/>
                          </w:rPr>
                          <w:t>SØRG FOR FRIE LUFTVEIER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</w:pPr>
                        <w:r w:rsidRPr="00DD4060">
                          <w:t xml:space="preserve">NØYTRAL POSISJON AV 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</w:pPr>
                        <w:r w:rsidRPr="00DD4060">
                          <w:t>HODET/NAKKEN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</w:pPr>
                        <w:r w:rsidRPr="00DD4060">
                          <w:t>TA KJEVEGREP/HAKEGREP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</w:pPr>
                        <w:r w:rsidRPr="00DD4060">
                          <w:t>RENS FOR EVT GULP, SLIM</w:t>
                        </w:r>
                      </w:p>
                      <w:p w:rsidR="00DD4060" w:rsidRPr="00DD4060" w:rsidP="00DD4060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5"/>
                          </w:numPr>
                        </w:pPr>
                        <w:r w:rsidRPr="00DD4060">
                          <w:t>STIMULER BARNET MED BERØRING</w:t>
                        </w:r>
                      </w:p>
                      <w:p w:rsidR="00DD4060" w:rsidRPr="00DD4060" w:rsidP="00DD4060">
                        <w:pPr>
                          <w:pStyle w:val="ListParagraph"/>
                          <w:ind w:left="0"/>
                        </w:pPr>
                        <w:r w:rsidRPr="00DD4060">
                          <w:t xml:space="preserve">     -</w:t>
                        </w:r>
                        <w:r w:rsidRPr="00DD4060">
                          <w:tab/>
                          <w:t>STRYK PÅ RYGGEN/BRYSTET</w:t>
                        </w:r>
                      </w:p>
                      <w:p w:rsidR="00DD4060" w:rsidRPr="00DD4060" w:rsidP="00DD4060">
                        <w:pPr>
                          <w:rPr>
                            <w:sz w:val="24"/>
                            <w:szCs w:val="24"/>
                          </w:rPr>
                        </w:pPr>
                        <w:r w:rsidRPr="00DD4060">
                          <w:rPr>
                            <w:sz w:val="24"/>
                            <w:szCs w:val="24"/>
                          </w:rPr>
                          <w:t xml:space="preserve">     -</w:t>
                        </w:r>
                        <w:r w:rsidRPr="00DD4060">
                          <w:rPr>
                            <w:sz w:val="24"/>
                            <w:szCs w:val="24"/>
                          </w:rPr>
                          <w:tab/>
                          <w:t>STREKK PÅ EN ARM</w:t>
                        </w:r>
                      </w:p>
                      <w:p w:rsidR="00DD4060" w:rsidRPr="00DD4060" w:rsidP="00DD4060">
                        <w:pPr>
                          <w:rPr>
                            <w:sz w:val="24"/>
                            <w:szCs w:val="24"/>
                          </w:rPr>
                        </w:pPr>
                      </w:p>
                      <w:p w:rsidR="00DD4060" w:rsidRPr="00DD4060" w:rsidP="00DD4060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DD4060">
                          <w:rPr>
                            <w:b/>
                            <w:sz w:val="24"/>
                            <w:szCs w:val="24"/>
                          </w:rPr>
                          <w:t xml:space="preserve">HVIS INGEN RESPONS 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</w:pPr>
                        <w:r w:rsidRPr="00DD4060">
                          <w:t xml:space="preserve">BARNET BLIR BLEKT 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</w:pPr>
                        <w:r w:rsidRPr="00DD4060">
                          <w:t>BLÅ PÅ LEPPER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</w:pPr>
                        <w:r w:rsidRPr="00DD4060">
                          <w:t xml:space="preserve">SLAPT </w:t>
                        </w:r>
                      </w:p>
                      <w:p w:rsidR="00DD4060" w:rsidRPr="00DD4060" w:rsidP="00DD4060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</w:pPr>
                        <w:r w:rsidRPr="00DD4060">
                          <w:t>(LAV PULS, VEDVARENDE LAV SpO</w:t>
                        </w:r>
                        <w:r w:rsidRPr="00DD4060">
                          <w:rPr>
                            <w:vertAlign w:val="subscript"/>
                          </w:rPr>
                          <w:t>2</w:t>
                        </w:r>
                        <w:r w:rsidRPr="00DD4060">
                          <w:t>)</w:t>
                        </w:r>
                      </w:p>
                      <w:p w:rsidR="00DD4060" w:rsidRPr="00DD4060" w:rsidP="00DD4060">
                        <w:pPr>
                          <w:pStyle w:val="ListParagraph"/>
                        </w:pPr>
                      </w:p>
                      <w:p w:rsidR="00DD4060" w:rsidRPr="00DD4060" w:rsidP="00DD4060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DD4060">
                          <w:rPr>
                            <w:b/>
                            <w:sz w:val="24"/>
                            <w:szCs w:val="24"/>
                          </w:rPr>
                          <w:t>TILKALL HJELP</w:t>
                        </w:r>
                      </w:p>
                      <w:p w:rsidR="00DD4060" w:rsidRPr="00C37E04" w:rsidP="00DD4060"/>
                    </w:txbxContent>
                  </v:textbox>
                </v:shape>
                <v:shape id="_x0000_s1031" style="width:9100;height:6092;left:-1504;position:absolute;rotation:90;top:4863;v-text-anchor:middle" coordsize="21600,21600" path="m,16200l13796,16200l13796,16200l13796,5400l13796,5400l11392,5400l11392,5400l16496,l16496,l21600,5400l21600,5400l19196,5400l19196,5400l19196,21600l19196,21600l,21600xe" fillcolor="#4f81bd" stroked="t" strokecolor="#385d8a" strokeweight="2pt"/>
                <v:shape id="_x0000_s1032" style="width:4153;height:6076;left:972;position:absolute;rotation:90;top:-962;v-text-anchor:middle" coordsize="21600,21600" path="m,16200l13796,16200l13796,16200l13796,5400l13796,5400l11392,5400l11392,5400l16496,l16496,l21600,5400l21600,5400l19196,5400l19196,5400l19196,21600l19196,21600l,21600xe" fillcolor="#4f81bd" stroked="t" strokecolor="#385d8a" strokeweight="2pt"/>
              </v:group>
            </w:pict>
          </mc:Fallback>
        </mc:AlternateContent>
      </w: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p w:rsidR="00CB3EB0" w:rsidP="00CB3EB0">
      <w:pPr>
        <w:rPr>
          <w:rFonts w:ascii="Verdana" w:hAnsi="Verdana"/>
        </w:rPr>
      </w:pPr>
    </w:p>
    <w:sectPr w:rsidSect="00D03EED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C74ABD" w:rsidRPr="004568C8" w:rsidP="00C74ABD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D47485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C74ABD" w:rsidRPr="009B041D" w:rsidP="00C74ABD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C74ABD" w:rsidRPr="00D320CC" w:rsidP="00C74ABD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C74ABD" w:rsidP="00C74AB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715F12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715F12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C74A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C74ABD" w:rsidRPr="004568C8" w:rsidP="00C74ABD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D47485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C74ABD" w:rsidRPr="009B041D" w:rsidP="00C74ABD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C74ABD" w:rsidRPr="00D320CC" w:rsidP="00C74ABD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C74ABD" w:rsidP="00C74AB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715F12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715F12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C74ABD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C74ABD" w:rsidRPr="009B041D" w:rsidP="00C74ABD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5.3.10-35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C74ABD" w:rsidRPr="00D320CC" w:rsidP="00C74ABD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C74ABD" w:rsidP="00C74ABD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C74ABD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C74ABD" w:rsidP="00C74AB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Pustestopp - algoritme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C74ABD" w:rsidP="00C74ABD">
          <w:pPr>
            <w:pStyle w:val="Header"/>
            <w:jc w:val="left"/>
            <w:rPr>
              <w:sz w:val="12"/>
            </w:rPr>
          </w:pPr>
        </w:p>
        <w:p w:rsidR="00C74ABD" w:rsidP="00C74ABD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1.02</w:t>
          </w:r>
          <w:r>
            <w:rPr>
              <w:sz w:val="16"/>
            </w:rPr>
            <w:fldChar w:fldCharType="end"/>
          </w:r>
        </w:p>
      </w:tc>
    </w:tr>
  </w:tbl>
  <w:p w:rsidR="00485214" w:rsidRPr="00D03EED" w:rsidP="00C74ABD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C74ABD" w:rsidP="00C74AB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Pustestopp - algoritme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C74ABD" w:rsidP="00C74ABD">
          <w:pPr>
            <w:pStyle w:val="Header"/>
            <w:jc w:val="left"/>
            <w:rPr>
              <w:sz w:val="12"/>
            </w:rPr>
          </w:pPr>
        </w:p>
        <w:p w:rsidR="00C74ABD" w:rsidP="00C74ABD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1.02</w:t>
          </w:r>
          <w:r>
            <w:rPr>
              <w:sz w:val="16"/>
            </w:rPr>
            <w:fldChar w:fldCharType="end"/>
          </w:r>
        </w:p>
      </w:tc>
    </w:tr>
  </w:tbl>
  <w:p w:rsidR="00485214" w:rsidP="00C74A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C74ABD" w:rsidP="00C74ABD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Pustestopp - algoritme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C74ABD" w:rsidP="00C74AB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C74ABD" w:rsidRPr="005F0E8F" w:rsidP="00C74ABD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31.07.2028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C74ABD" w:rsidP="00C74ABD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C74ABD" w:rsidP="00C74AB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1.02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C74ABD" w:rsidP="00C74ABD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Helle Laurvig Milde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C74ABD" w:rsidP="00C74ABD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C74ABD" w:rsidP="00C74ABD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C74ABD" w:rsidP="00C74ABD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D47485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C74ABD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4146695C"/>
    <w:multiLevelType w:val="hybridMultilevel"/>
    <w:tmpl w:val="5602E9E6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43396C"/>
    <w:multiLevelType w:val="hybridMultilevel"/>
    <w:tmpl w:val="512ECF94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44E4D8B"/>
    <w:multiLevelType w:val="hybridMultilevel"/>
    <w:tmpl w:val="CCA0A67C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5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7BD0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C5D79"/>
    <w:rsid w:val="000C6A9B"/>
    <w:rsid w:val="000C763E"/>
    <w:rsid w:val="000D3C29"/>
    <w:rsid w:val="000D5FFE"/>
    <w:rsid w:val="000D63E4"/>
    <w:rsid w:val="000E2370"/>
    <w:rsid w:val="000F32C5"/>
    <w:rsid w:val="000F5FC0"/>
    <w:rsid w:val="00101002"/>
    <w:rsid w:val="00115094"/>
    <w:rsid w:val="00117E18"/>
    <w:rsid w:val="00140619"/>
    <w:rsid w:val="00150F73"/>
    <w:rsid w:val="00155765"/>
    <w:rsid w:val="00157C37"/>
    <w:rsid w:val="00161FD5"/>
    <w:rsid w:val="00176BA5"/>
    <w:rsid w:val="0019138B"/>
    <w:rsid w:val="0019290E"/>
    <w:rsid w:val="001A4CED"/>
    <w:rsid w:val="001B1D43"/>
    <w:rsid w:val="001B37A6"/>
    <w:rsid w:val="001C094A"/>
    <w:rsid w:val="001E1DBA"/>
    <w:rsid w:val="001E3087"/>
    <w:rsid w:val="001F7E88"/>
    <w:rsid w:val="0020110C"/>
    <w:rsid w:val="00203F1E"/>
    <w:rsid w:val="00227AF8"/>
    <w:rsid w:val="00241F65"/>
    <w:rsid w:val="00250805"/>
    <w:rsid w:val="0025742A"/>
    <w:rsid w:val="00273E77"/>
    <w:rsid w:val="00281B8D"/>
    <w:rsid w:val="00284EBB"/>
    <w:rsid w:val="002A4A07"/>
    <w:rsid w:val="002A791D"/>
    <w:rsid w:val="002B1F3C"/>
    <w:rsid w:val="002D0738"/>
    <w:rsid w:val="002F5041"/>
    <w:rsid w:val="002F5A32"/>
    <w:rsid w:val="00304B15"/>
    <w:rsid w:val="00304F67"/>
    <w:rsid w:val="00311019"/>
    <w:rsid w:val="00311B75"/>
    <w:rsid w:val="00324B03"/>
    <w:rsid w:val="0035616C"/>
    <w:rsid w:val="00362B96"/>
    <w:rsid w:val="00390056"/>
    <w:rsid w:val="00393223"/>
    <w:rsid w:val="003A669E"/>
    <w:rsid w:val="003A6B8A"/>
    <w:rsid w:val="003C5594"/>
    <w:rsid w:val="003D3C2E"/>
    <w:rsid w:val="003E07C8"/>
    <w:rsid w:val="003E25C1"/>
    <w:rsid w:val="003E4741"/>
    <w:rsid w:val="003E6D93"/>
    <w:rsid w:val="00407B78"/>
    <w:rsid w:val="00411E8A"/>
    <w:rsid w:val="004252FB"/>
    <w:rsid w:val="00437DED"/>
    <w:rsid w:val="00452E28"/>
    <w:rsid w:val="00452EEB"/>
    <w:rsid w:val="00455820"/>
    <w:rsid w:val="004568C8"/>
    <w:rsid w:val="004611B5"/>
    <w:rsid w:val="004640AA"/>
    <w:rsid w:val="0047022F"/>
    <w:rsid w:val="004719A0"/>
    <w:rsid w:val="0047593C"/>
    <w:rsid w:val="00482CE0"/>
    <w:rsid w:val="00485214"/>
    <w:rsid w:val="004B1EF5"/>
    <w:rsid w:val="004C563C"/>
    <w:rsid w:val="004D0DCE"/>
    <w:rsid w:val="004D15E6"/>
    <w:rsid w:val="004E0461"/>
    <w:rsid w:val="004E763F"/>
    <w:rsid w:val="0050053D"/>
    <w:rsid w:val="00507D96"/>
    <w:rsid w:val="005103B6"/>
    <w:rsid w:val="005139C1"/>
    <w:rsid w:val="00520D11"/>
    <w:rsid w:val="0053273E"/>
    <w:rsid w:val="005370F4"/>
    <w:rsid w:val="0054179A"/>
    <w:rsid w:val="0054461F"/>
    <w:rsid w:val="00547EEF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23DBB"/>
    <w:rsid w:val="006479E1"/>
    <w:rsid w:val="00650773"/>
    <w:rsid w:val="006720B2"/>
    <w:rsid w:val="0067219B"/>
    <w:rsid w:val="00684BD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1E45"/>
    <w:rsid w:val="006E2A16"/>
    <w:rsid w:val="006E5645"/>
    <w:rsid w:val="006F6255"/>
    <w:rsid w:val="00713D7C"/>
    <w:rsid w:val="00715F12"/>
    <w:rsid w:val="00727E6C"/>
    <w:rsid w:val="007367F2"/>
    <w:rsid w:val="0078621E"/>
    <w:rsid w:val="007B666B"/>
    <w:rsid w:val="007C3E55"/>
    <w:rsid w:val="007E4125"/>
    <w:rsid w:val="0080313B"/>
    <w:rsid w:val="00806640"/>
    <w:rsid w:val="008078AB"/>
    <w:rsid w:val="00820B61"/>
    <w:rsid w:val="0083476D"/>
    <w:rsid w:val="008361CD"/>
    <w:rsid w:val="00843ADC"/>
    <w:rsid w:val="00845551"/>
    <w:rsid w:val="00845FB6"/>
    <w:rsid w:val="00850B9C"/>
    <w:rsid w:val="008530BA"/>
    <w:rsid w:val="00853B1D"/>
    <w:rsid w:val="00855382"/>
    <w:rsid w:val="008564CD"/>
    <w:rsid w:val="0088008E"/>
    <w:rsid w:val="008935C7"/>
    <w:rsid w:val="008B41C0"/>
    <w:rsid w:val="008B7340"/>
    <w:rsid w:val="008C41EB"/>
    <w:rsid w:val="008C68BF"/>
    <w:rsid w:val="008C797A"/>
    <w:rsid w:val="008D33F1"/>
    <w:rsid w:val="008F1C5B"/>
    <w:rsid w:val="008F30D5"/>
    <w:rsid w:val="008F5A91"/>
    <w:rsid w:val="00903623"/>
    <w:rsid w:val="009039EB"/>
    <w:rsid w:val="00905B0B"/>
    <w:rsid w:val="00907122"/>
    <w:rsid w:val="00907ABE"/>
    <w:rsid w:val="0091692D"/>
    <w:rsid w:val="00935509"/>
    <w:rsid w:val="009456D0"/>
    <w:rsid w:val="009506D3"/>
    <w:rsid w:val="00970B24"/>
    <w:rsid w:val="00991BD4"/>
    <w:rsid w:val="009A2EB0"/>
    <w:rsid w:val="009B041D"/>
    <w:rsid w:val="009B19A9"/>
    <w:rsid w:val="009C6E05"/>
    <w:rsid w:val="009D072D"/>
    <w:rsid w:val="009D4154"/>
    <w:rsid w:val="009E0D59"/>
    <w:rsid w:val="009F7668"/>
    <w:rsid w:val="009F78F1"/>
    <w:rsid w:val="00A17D23"/>
    <w:rsid w:val="00A271A9"/>
    <w:rsid w:val="00A52DB3"/>
    <w:rsid w:val="00A577D4"/>
    <w:rsid w:val="00A72473"/>
    <w:rsid w:val="00A75A8B"/>
    <w:rsid w:val="00AB08E0"/>
    <w:rsid w:val="00AC0D84"/>
    <w:rsid w:val="00AC35FB"/>
    <w:rsid w:val="00AC62BE"/>
    <w:rsid w:val="00AD1E4B"/>
    <w:rsid w:val="00AD296B"/>
    <w:rsid w:val="00AD3BC6"/>
    <w:rsid w:val="00AD6B34"/>
    <w:rsid w:val="00AE6893"/>
    <w:rsid w:val="00AF5DDC"/>
    <w:rsid w:val="00B02D46"/>
    <w:rsid w:val="00B21CB1"/>
    <w:rsid w:val="00B24A00"/>
    <w:rsid w:val="00B35A02"/>
    <w:rsid w:val="00B46418"/>
    <w:rsid w:val="00B55A8A"/>
    <w:rsid w:val="00B72AE4"/>
    <w:rsid w:val="00B903EB"/>
    <w:rsid w:val="00BA213F"/>
    <w:rsid w:val="00BC5853"/>
    <w:rsid w:val="00BD6D72"/>
    <w:rsid w:val="00BE48E2"/>
    <w:rsid w:val="00BF6B78"/>
    <w:rsid w:val="00C071DF"/>
    <w:rsid w:val="00C27022"/>
    <w:rsid w:val="00C37E04"/>
    <w:rsid w:val="00C40A3A"/>
    <w:rsid w:val="00C4283A"/>
    <w:rsid w:val="00C47D6B"/>
    <w:rsid w:val="00C5222B"/>
    <w:rsid w:val="00C71D87"/>
    <w:rsid w:val="00C72834"/>
    <w:rsid w:val="00C74ABD"/>
    <w:rsid w:val="00C81FA3"/>
    <w:rsid w:val="00C836EE"/>
    <w:rsid w:val="00C84942"/>
    <w:rsid w:val="00C86EEA"/>
    <w:rsid w:val="00C95091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320CC"/>
    <w:rsid w:val="00D36983"/>
    <w:rsid w:val="00D36A2D"/>
    <w:rsid w:val="00D40E94"/>
    <w:rsid w:val="00D4374F"/>
    <w:rsid w:val="00D53A2C"/>
    <w:rsid w:val="00D654D4"/>
    <w:rsid w:val="00D7283E"/>
    <w:rsid w:val="00D74AA2"/>
    <w:rsid w:val="00D8507D"/>
    <w:rsid w:val="00D93364"/>
    <w:rsid w:val="00D948F4"/>
    <w:rsid w:val="00D95FB8"/>
    <w:rsid w:val="00DA0D76"/>
    <w:rsid w:val="00DB372D"/>
    <w:rsid w:val="00DD1C72"/>
    <w:rsid w:val="00DD2FE1"/>
    <w:rsid w:val="00DD4060"/>
    <w:rsid w:val="00DD7CFF"/>
    <w:rsid w:val="00E023CD"/>
    <w:rsid w:val="00E033C9"/>
    <w:rsid w:val="00E30F00"/>
    <w:rsid w:val="00E3168F"/>
    <w:rsid w:val="00E32E73"/>
    <w:rsid w:val="00E33977"/>
    <w:rsid w:val="00E35C67"/>
    <w:rsid w:val="00E36B5C"/>
    <w:rsid w:val="00E40863"/>
    <w:rsid w:val="00E4664C"/>
    <w:rsid w:val="00E5442A"/>
    <w:rsid w:val="00E67083"/>
    <w:rsid w:val="00E774C2"/>
    <w:rsid w:val="00E80759"/>
    <w:rsid w:val="00E8424E"/>
    <w:rsid w:val="00E86FAE"/>
    <w:rsid w:val="00E8758E"/>
    <w:rsid w:val="00E90D68"/>
    <w:rsid w:val="00E96F17"/>
    <w:rsid w:val="00EA5771"/>
    <w:rsid w:val="00EB3357"/>
    <w:rsid w:val="00EC1A89"/>
    <w:rsid w:val="00ED248C"/>
    <w:rsid w:val="00EE3B2D"/>
    <w:rsid w:val="00F166F5"/>
    <w:rsid w:val="00F24469"/>
    <w:rsid w:val="00F26715"/>
    <w:rsid w:val="00F43A32"/>
    <w:rsid w:val="00F46524"/>
    <w:rsid w:val="00F51FAA"/>
    <w:rsid w:val="00F57665"/>
    <w:rsid w:val="00F712A2"/>
    <w:rsid w:val="00F8392F"/>
    <w:rsid w:val="00F958D6"/>
    <w:rsid w:val="00FB090D"/>
    <w:rsid w:val="00FB2EC4"/>
    <w:rsid w:val="00FB3861"/>
    <w:rsid w:val="00FD0B94"/>
    <w:rsid w:val="00FD64C1"/>
    <w:rsid w:val="00FF55F7"/>
    <w:rsid w:val="00FF5B51"/>
    <w:rsid w:val="00FF5BAF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Milde, Helle Laurvig"/>
    <w:docVar w:name="ek_dbfields" w:val="EK_Avdeling¤2#4¤2# ¤3#EK_Avsnitt¤2#4¤2# ¤3#EK_Bedriftsnavn¤2#1¤2#Helse Bergen¤3#EK_GjelderFra¤2#0¤2#16.06.2020¤3#EK_Opprettet¤2#0¤2#14.12.2016¤3#EK_Utgitt¤2#0¤2#14.12.2016¤3#EK_IBrukDato¤2#0¤2#16.06.2020¤3#EK_DokumentID¤2#0¤2#D47485¤3#EK_DokTittel¤2#0¤2#Pustestopp - algoritme¤3#EK_DokType¤2#0¤2#Prosedyre¤3#EK_EksRef¤2#2¤2# 0_x0009_¤3#EK_Erstatter¤2#0¤2#1.00¤3#EK_ErstatterD¤2#0¤2#14.12.2016¤3#EK_Signatur¤2#0¤2#Helle Laurvig Milde¤3#EK_Verifisert¤2#0¤2# ¤3#EK_Hørt¤2#0¤2# ¤3#EK_AuditReview¤2#2¤2# ¤3#EK_AuditApprove¤2#2¤2# ¤3#EK_Gradering¤2#0¤2#Åpen¤3#EK_Gradnr¤2#4¤2#0¤3#EK_Kapittel¤2#4¤2# ¤3#EK_Referanse¤2#2¤2# 0_x0009_¤3#EK_RefNr¤2#0¤2#02.5.2.9.7-52¤3#EK_Revisjon¤2#0¤2#1.01¤3#EK_Ansvarlig¤2#0¤2#Milde, Helle Laurvig¤3#EK_SkrevetAv¤2#0¤2#Guthe, Hans Jørgen/ Johansen, Kjersti Fengestad¤3#EK_UText1¤2#0¤2#Milde, Helle¤3#EK_UText2¤2#0¤2# ¤3#EK_UText3¤2#0¤2# ¤3#EK_UText4¤2#0¤2# ¤3#EK_Status¤2#0¤2#I bruk¤3#EK_Stikkord¤2#0¤2#metodebok sykepleier, nyfødt, pustestopp, apnoe¤3#EK_SuperStikkord¤2#0¤2#¤3#EK_Rapport¤2#3¤2#¤3#EK_EKPrintMerke¤2#0¤2#Uoffisiell utskrift er kun gyldig på utskriftsdato¤3#EK_Watermark¤2#0¤2#¤3#EK_Utgave¤2#0¤2#1.01¤3#EK_Merknad¤2#7¤2#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52¤3#EK_GjelderTil¤2#0¤2#16.06.2023¤3#EK_Vedlegg¤2#2¤2# 0_x0009_¤3#EK_AvdelingOver¤2#4¤2# ¤3#EK_HRefNr¤2#0¤2# ¤3#EK_HbNavn¤2#0¤2# ¤3#EK_DokRefnr¤2#4¤2#00030205020907¤3#EK_Dokendrdato¤2#4¤2#12.11.2020 11:06:52¤3#EK_HbType¤2#4¤2# ¤3#EK_Offisiell¤2#4¤2# ¤3#EK_VedleggRef¤2#4¤2#02.5.2.9.7-52¤3#EK_Strukt00¤2#5¤2#¤5#¤5#HVRHF¤5#1¤5#-1¤4#¤5#02¤5#Helse Bergen HF¤5#1¤5#0¤4#.¤5#5¤5#Barne- og ungdomsklinikken¤5#1¤5#0¤4#.¤5#2¤5#Kjerneaktiviteter¤5#0¤5#0¤4#.¤5#9¤5#Nyfødt intensiv¤5#1¤5#0¤4#.¤5#7¤5#Prosedyrer¤5#0¤5#0¤4# - ¤3#EK_Strukt01¤2#5¤2#¤5#¤5#Kategorier HB¤5#0¤5#0¤4#¤5#¤5#Kjerneaktiviteter¤5#3¤5#0¤4#¤5#¤5#Pasientbehandling¤5#3¤5#0¤4# - ¤3#EK_Pub¤2#6¤2#;18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9¤5#Nyfødt intensiv¤5#1¤5#0¤4#.¤5#7¤5#Prosedyrer¤5#0¤5#0¤4# - ¤3#"/>
    <w:docVar w:name="ek_dl" w:val="52"/>
    <w:docVar w:name="ek_dok.ansvarlig" w:val="[Dok.ansvarlig]"/>
    <w:docVar w:name="ek_doktittel" w:val="Pustestopp - algoritme"/>
    <w:docVar w:name="ek_doktype" w:val="Prosedyre"/>
    <w:docVar w:name="ek_dokumentid" w:val="D47485"/>
    <w:docVar w:name="ek_erstatter" w:val="1.00"/>
    <w:docVar w:name="ek_erstatterd" w:val="14.12.2016"/>
    <w:docVar w:name="ek_format" w:val="-10"/>
    <w:docVar w:name="ek_gjelderfra" w:val="16.06.2020"/>
    <w:docVar w:name="ek_gjeldertil" w:val="16.06.2023"/>
    <w:docVar w:name="ek_gradering" w:val="Åpen"/>
    <w:docVar w:name="ek_hbnavn" w:val=" "/>
    <w:docVar w:name="ek_hrefnr" w:val=" "/>
    <w:docVar w:name="ek_hørt" w:val=" "/>
    <w:docVar w:name="ek_ibrukdato" w:val="16.06.2020"/>
    <w:docVar w:name="ek_merknad" w:val="[]"/>
    <w:docVar w:name="ek_opprettet" w:val="14.12.2016"/>
    <w:docVar w:name="ek_protection" w:val="0"/>
    <w:docVar w:name="ek_rapport" w:val="[]"/>
    <w:docVar w:name="ek_refnr" w:val="02.5.2.9.7-52"/>
    <w:docVar w:name="ek_revisjon" w:val="1.01"/>
    <w:docVar w:name="ek_s00mt1" w:val="HVRHF - Helse Bergen HF - Barne- og ungdomsklinikken - Nyfødt intensiv"/>
    <w:docVar w:name="ek_s01mt3" w:val="Kjerneaktiviteter - Pasientbehandling"/>
    <w:docVar w:name="ek_signatur" w:val="Helle Laurvig Milde"/>
    <w:docVar w:name="ek_skrevetav" w:val="Guthe, Hans Jørgen/ Johansen, Kjersti Fengestad"/>
    <w:docVar w:name="ek_status" w:val="I bruk"/>
    <w:docVar w:name="ek_stikkord" w:val="metodebok sykepleier, nyfødt, pustestopp, apnoe"/>
    <w:docVar w:name="ek_type" w:val="DOK"/>
    <w:docVar w:name="ek_utext1" w:val="Milde, Helle"/>
    <w:docVar w:name="ek_utext2" w:val=" "/>
    <w:docVar w:name="ek_utext3" w:val=" "/>
    <w:docVar w:name="ek_utext4" w:val=" "/>
    <w:docVar w:name="ek_utgave" w:val="1.01"/>
    <w:docVar w:name="ek_utgitt" w:val="14.12.2016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879975C5-09E6-4231-9EBD-CED51D9F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DD4060"/>
    <w:pPr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DM_GORU\APPDATA\ROAMING\MICROSOFT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0</Words>
  <Characters>0</Characters>
  <Application>Microsoft Office Word</Application>
  <DocSecurity>0</DocSecurity>
  <Lines>43</Lines>
  <Paragraphs>0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Nytt dokument opprettet av beve</vt:lpstr>
      <vt:lpstr>HBHF-mal - stående</vt:lpstr>
    </vt:vector>
  </TitlesOfParts>
  <Company>Datakvalitet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Pustestopp - algoritme</dc:title>
  <dc:subject>00030205020907|02.5.2.9.7-52|</dc:subject>
  <dc:creator>Handbok</dc:creator>
  <cp:lastModifiedBy>adm_goru</cp:lastModifiedBy>
  <cp:revision>2</cp:revision>
  <cp:lastPrinted>2006-09-07T08:52:00Z</cp:lastPrinted>
  <dcterms:created xsi:type="dcterms:W3CDTF">2020-11-16T07:57:00Z</dcterms:created>
  <dcterms:modified xsi:type="dcterms:W3CDTF">2020-11-16T07:57:00Z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Pustestopp - algoritme</vt:lpwstr>
  </property>
  <property fmtid="{D5CDD505-2E9C-101B-9397-08002B2CF9AE}" pid="4" name="EK_DokType">
    <vt:lpwstr>Prosedyre</vt:lpwstr>
  </property>
  <property fmtid="{D5CDD505-2E9C-101B-9397-08002B2CF9AE}" pid="5" name="EK_DokumentID">
    <vt:lpwstr>D47485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31.07.2025</vt:lpwstr>
  </property>
  <property fmtid="{D5CDD505-2E9C-101B-9397-08002B2CF9AE}" pid="8" name="EK_GjelderTil">
    <vt:lpwstr>31.07.2028</vt:lpwstr>
  </property>
  <property fmtid="{D5CDD505-2E9C-101B-9397-08002B2CF9AE}" pid="9" name="EK_RefNr">
    <vt:lpwstr>5.3.10-35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Helle Laurvig Milde</vt:lpwstr>
  </property>
  <property fmtid="{D5CDD505-2E9C-101B-9397-08002B2CF9AE}" pid="13" name="EK_UText1">
    <vt:lpwstr>Anne-Siri Fonneland</vt:lpwstr>
  </property>
  <property fmtid="{D5CDD505-2E9C-101B-9397-08002B2CF9AE}" pid="14" name="EK_Utgave">
    <vt:lpwstr>1.02</vt:lpwstr>
  </property>
  <property fmtid="{D5CDD505-2E9C-101B-9397-08002B2CF9AE}" pid="15" name="EK_Watermark">
    <vt:lpwstr/>
  </property>
</Properties>
</file>